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6AFDF" w14:textId="4B64D0A0" w:rsidR="000E02F7" w:rsidRDefault="00000000">
      <w:r>
        <w:rPr>
          <w:rFonts w:ascii="Times New Roman" w:hAnsi="Times New Roman"/>
          <w:noProof/>
          <w:color w:val="auto"/>
          <w:kern w:val="0"/>
          <w:sz w:val="24"/>
          <w:szCs w:val="24"/>
          <w:lang w:val="fr-BE" w:eastAsia="fr-BE"/>
        </w:rPr>
        <w:pict w14:anchorId="4B4EBC3A">
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<v:stroke joinstyle="miter"/>
            <v:formulas>
              <v:f eqn="sum 10800 0 #0"/>
              <v:f eqn="prod @0 32138 32768"/>
              <v:f eqn="prod @0 6393 32768"/>
              <v:f eqn="prod @0 27246 32768"/>
              <v:f eqn="prod @0 18205 32768"/>
              <v:f eqn="sum @1 10800 0"/>
              <v:f eqn="sum @2 10800 0"/>
              <v:f eqn="sum @3 10800 0"/>
              <v:f eqn="sum @4 10800 0"/>
              <v:f eqn="sum 10800 0 @1"/>
              <v:f eqn="sum 10800 0 @2"/>
              <v:f eqn="sum 10800 0 @3"/>
              <v:f eqn="sum 10800 0 @4"/>
              <v:f eqn="prod @0 23170 32768"/>
              <v:f eqn="sum @13 10800 0"/>
              <v:f eqn="sum 10800 0 @13"/>
            </v:formulas>
            <v:path gradientshapeok="t" o:connecttype="rect" textboxrect="@15,@15,@14,@14"/>
            <v:handles>
              <v:h position="#0,center" xrange="0,10800"/>
            </v:handles>
          </v:shapetype>
          <v:shape id="_x0000_s2057" type="#_x0000_t59" style="position:absolute;margin-left:393pt;margin-top:17.85pt;width:111.4pt;height:113.4pt;z-index:251662336;v-text-anchor:middle" fillcolor="yellow" strokecolor="black [3213]" strokeweight="2pt">
            <v:shadow on="t" type="perspective" color="#825c00 [1605]" opacity=".5" offset="1pt" offset2="-1pt"/>
            <v:textbox style="mso-next-textbox:#_x0000_s2057" inset=",2.3mm,,2.3mm">
              <w:txbxContent>
                <w:p w14:paraId="1147A73B" w14:textId="354BCED6" w:rsidR="00E01B6E" w:rsidRPr="00FA2983" w:rsidRDefault="00E01B6E" w:rsidP="009560E1">
                  <w:pPr>
                    <w:jc w:val="center"/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0"/>
                      <w:szCs w:val="40"/>
                      <w:lang w:val="fr-FR"/>
                    </w:rPr>
                  </w:pPr>
                  <w:r w:rsidRPr="00FA2983">
                    <w:rPr>
                      <w:rFonts w:ascii="Arabic Typesetting" w:hAnsi="Arabic Typesetting" w:cs="Arabic Typesetting" w:hint="cs"/>
                      <w:b/>
                      <w:bCs/>
                      <w:i/>
                      <w:iCs/>
                      <w:sz w:val="40"/>
                      <w:szCs w:val="40"/>
                      <w:lang w:val="fr-FR"/>
                    </w:rPr>
                    <w:t>1</w:t>
                  </w:r>
                  <w:r w:rsidR="00995319" w:rsidRPr="00FA2983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0"/>
                      <w:szCs w:val="40"/>
                      <w:lang w:val="fr-FR"/>
                    </w:rPr>
                    <w:t>5</w:t>
                  </w:r>
                  <w:r w:rsidR="00816E6D" w:rsidRPr="00FA2983">
                    <w:rPr>
                      <w:rFonts w:ascii="Arabic Typesetting" w:hAnsi="Arabic Typesetting" w:cs="Arabic Typesetting" w:hint="cs"/>
                      <w:b/>
                      <w:bCs/>
                      <w:i/>
                      <w:iCs/>
                      <w:sz w:val="40"/>
                      <w:szCs w:val="40"/>
                      <w:lang w:val="fr-FR"/>
                    </w:rPr>
                    <w:t>€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auto"/>
          <w:kern w:val="0"/>
          <w:sz w:val="24"/>
          <w:szCs w:val="24"/>
          <w:lang w:val="fr-BE" w:eastAsia="fr-BE"/>
        </w:rPr>
        <w:pict w14:anchorId="0BB6AFE3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0" type="#_x0000_t202" style="position:absolute;margin-left:0;margin-top:0;width:467.85pt;height:775.85pt;z-index:251661312;visibility:visible;mso-wrap-distance-left:2.88pt;mso-wrap-distance-top:2.88pt;mso-wrap-distance-right:2.88pt;mso-wrap-distance-bottom:2.88pt;mso-position-horizontal:center;mso-position-horizontal-relative:page;mso-position-vertical:center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" o:allowincell="f" filled="f" stroked="f" strokecolor="black [0]" insetpen="t">
            <v:textbox style="mso-next-textbox:#Text Box 2" inset="36pt,36pt,36pt,36pt">
              <w:txbxContent>
                <w:p w14:paraId="765DB60B" w14:textId="77777777" w:rsidR="003D5544" w:rsidRDefault="003D5544" w:rsidP="00494036">
                  <w:pPr>
                    <w:rPr>
                      <w:rFonts w:ascii="Algerian" w:hAnsi="Algerian" w:cs="Arial"/>
                      <w:b/>
                      <w:color w:val="C00000"/>
                      <w:sz w:val="36"/>
                      <w:szCs w:val="36"/>
                      <w:lang w:val="fr-BE"/>
                    </w:rPr>
                  </w:pPr>
                </w:p>
                <w:p w14:paraId="72995E7E" w14:textId="5E4F0C77" w:rsidR="0056041A" w:rsidRPr="007F1AC4" w:rsidRDefault="001377E1" w:rsidP="00494036">
                  <w:pPr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</w:pPr>
                  <w:r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Dimanche</w:t>
                  </w:r>
                  <w:r w:rsidRPr="007F1AC4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 xml:space="preserve"> </w:t>
                  </w:r>
                  <w:r w:rsidR="00210835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2</w:t>
                  </w:r>
                  <w:r w:rsidR="00F7591C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8</w:t>
                  </w:r>
                  <w:r w:rsidR="00C153A3" w:rsidRPr="007F1AC4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/</w:t>
                  </w:r>
                  <w:r w:rsidR="00C31B67" w:rsidRPr="007F1AC4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0</w:t>
                  </w:r>
                  <w:r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4</w:t>
                  </w:r>
                  <w:r w:rsidR="004243FB" w:rsidRPr="007F1AC4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/202</w:t>
                  </w:r>
                  <w:r w:rsidR="00C31B67" w:rsidRPr="007F1AC4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4</w:t>
                  </w:r>
                  <w:r w:rsidR="004243FB" w:rsidRPr="007F1AC4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 xml:space="preserve"> </w:t>
                  </w:r>
                </w:p>
                <w:p w14:paraId="279705B8" w14:textId="77777777" w:rsidR="00494036" w:rsidRDefault="00494036" w:rsidP="00494036">
                  <w:pPr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</w:pPr>
                </w:p>
                <w:p w14:paraId="3B8067C5" w14:textId="77777777" w:rsidR="004C759C" w:rsidRDefault="004C759C" w:rsidP="00494036">
                  <w:pPr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</w:pPr>
                </w:p>
                <w:p w14:paraId="2114E258" w14:textId="77777777" w:rsidR="004C759C" w:rsidRPr="007F1AC4" w:rsidRDefault="004C759C" w:rsidP="00494036">
                  <w:pPr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</w:pPr>
                </w:p>
                <w:p w14:paraId="6B58C5D5" w14:textId="12A82D44" w:rsidR="001C3A2A" w:rsidRPr="005C005D" w:rsidRDefault="00CC4DA4" w:rsidP="00CC4DA4">
                  <w:pPr>
                    <w:jc w:val="center"/>
                    <w:rPr>
                      <w:rFonts w:ascii="Cooper Black" w:hAnsi="Cooper Black"/>
                      <w:color w:val="E26508"/>
                      <w:sz w:val="36"/>
                      <w:szCs w:val="36"/>
                      <w:lang w:val="fr-BE"/>
                    </w:rPr>
                  </w:pPr>
                  <w:r w:rsidRPr="005C005D">
                    <w:rPr>
                      <w:rFonts w:ascii="Cooper Black" w:hAnsi="Cooper Black"/>
                      <w:color w:val="E26508"/>
                      <w:sz w:val="36"/>
                      <w:szCs w:val="36"/>
                      <w:lang w:val="fr-BE"/>
                    </w:rPr>
                    <w:t>Apéritif +Mise en bouche</w:t>
                  </w:r>
                </w:p>
                <w:p w14:paraId="4633D887" w14:textId="21BD79A8" w:rsidR="00FC2D69" w:rsidRDefault="0093334E" w:rsidP="00E63C9D">
                  <w:pPr>
                    <w:jc w:val="center"/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</w:pPr>
                  <w:bookmarkStart w:id="0" w:name="_Hlk155779280"/>
                  <w:r w:rsidRPr="00EE7D08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  <w:r w:rsidRPr="00EE7D08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  <w:r w:rsidRPr="00EE7D08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</w:p>
                <w:p w14:paraId="75103461" w14:textId="1D943949" w:rsidR="00A83626" w:rsidRPr="00060976" w:rsidRDefault="00060976" w:rsidP="00060976">
                  <w:pPr>
                    <w:jc w:val="center"/>
                    <w:rPr>
                      <w:rFonts w:ascii="Cooper Black" w:hAnsi="Cooper Black"/>
                      <w:color w:val="E26530"/>
                      <w:sz w:val="36"/>
                      <w:szCs w:val="36"/>
                    </w:rPr>
                  </w:pPr>
                  <w:r w:rsidRPr="00060976">
                    <w:rPr>
                      <w:rFonts w:ascii="Cooper Black" w:hAnsi="Cooper Black"/>
                      <w:color w:val="E26530"/>
                      <w:sz w:val="36"/>
                      <w:szCs w:val="36"/>
                    </w:rPr>
                    <w:t>Entrée</w:t>
                  </w:r>
                </w:p>
                <w:p w14:paraId="268A5C9E" w14:textId="297A0A66" w:rsidR="00060976" w:rsidRDefault="00404A10" w:rsidP="00060976">
                  <w:pPr>
                    <w:jc w:val="center"/>
                    <w:rPr>
                      <w:rFonts w:ascii="Cooper Black" w:hAnsi="Cooper Black"/>
                      <w:sz w:val="36"/>
                      <w:szCs w:val="36"/>
                    </w:rPr>
                  </w:pPr>
                  <w:r>
                    <w:rPr>
                      <w:rFonts w:ascii="Cooper Black" w:hAnsi="Cooper Black"/>
                      <w:sz w:val="36"/>
                      <w:szCs w:val="36"/>
                    </w:rPr>
                    <w:t>Jambon de parme</w:t>
                  </w:r>
                  <w:r w:rsidR="00311921">
                    <w:rPr>
                      <w:rFonts w:ascii="Cooper Black" w:hAnsi="Cooper Black"/>
                      <w:sz w:val="36"/>
                      <w:szCs w:val="36"/>
                    </w:rPr>
                    <w:t>/melon</w:t>
                  </w:r>
                </w:p>
                <w:p w14:paraId="0B713A92" w14:textId="77777777" w:rsidR="00060976" w:rsidRDefault="00060976" w:rsidP="00060976">
                  <w:pPr>
                    <w:jc w:val="center"/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</w:pPr>
                  <w:r w:rsidRPr="00EE7D08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  <w:r w:rsidRPr="00EE7D08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  <w:r w:rsidRPr="00EE7D08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</w:p>
                <w:bookmarkEnd w:id="0"/>
                <w:p w14:paraId="0BB6AFED" w14:textId="025FD371" w:rsidR="004243FB" w:rsidRPr="00D55C92" w:rsidRDefault="004243FB" w:rsidP="00E00E6B">
                  <w:pPr>
                    <w:jc w:val="center"/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</w:pPr>
                  <w:r w:rsidRPr="00D55C92"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  <w:t>Plat</w:t>
                  </w:r>
                  <w:r w:rsidR="0048668B" w:rsidRPr="00D55C92"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  <w:t> :</w:t>
                  </w:r>
                </w:p>
                <w:p w14:paraId="35856E1E" w14:textId="02372FB9" w:rsidR="005A33C0" w:rsidRDefault="00880317" w:rsidP="005A33C0">
                  <w:pPr>
                    <w:jc w:val="center"/>
                    <w:rPr>
                      <w:rFonts w:ascii="Cooper Black" w:hAnsi="Cooper Black" w:cs="Arial"/>
                      <w:bCs/>
                      <w:color w:val="auto"/>
                      <w:sz w:val="36"/>
                      <w:szCs w:val="36"/>
                      <w:lang w:val="fr-BE"/>
                    </w:rPr>
                  </w:pPr>
                  <w:r>
                    <w:rPr>
                      <w:rFonts w:ascii="Cooper Black" w:hAnsi="Cooper Black" w:cs="Arial"/>
                      <w:bCs/>
                      <w:color w:val="auto"/>
                      <w:sz w:val="36"/>
                      <w:szCs w:val="36"/>
                      <w:lang w:val="fr-BE"/>
                    </w:rPr>
                    <w:t xml:space="preserve">Pavé de </w:t>
                  </w:r>
                  <w:r w:rsidR="004C0898">
                    <w:rPr>
                      <w:rFonts w:ascii="Cooper Black" w:hAnsi="Cooper Black" w:cs="Arial"/>
                      <w:bCs/>
                      <w:color w:val="auto"/>
                      <w:sz w:val="36"/>
                      <w:szCs w:val="36"/>
                      <w:lang w:val="fr-BE"/>
                    </w:rPr>
                    <w:t>bœuf, sauce au poivre vert, frites, salade</w:t>
                  </w:r>
                </w:p>
                <w:p w14:paraId="63C2527D" w14:textId="77777777" w:rsidR="00D8658F" w:rsidRPr="00EE7D08" w:rsidRDefault="00D8658F" w:rsidP="00D8658F">
                  <w:pPr>
                    <w:jc w:val="center"/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</w:pPr>
                  <w:r w:rsidRPr="00EE7D08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  <w:r w:rsidRPr="00EE7D08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  <w:r w:rsidRPr="00EE7D08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</w:p>
                <w:p w14:paraId="3018FEF9" w14:textId="17290DAF" w:rsidR="004E6F71" w:rsidRPr="007F1AC4" w:rsidRDefault="004243FB" w:rsidP="00CE088A">
                  <w:pPr>
                    <w:jc w:val="center"/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</w:pPr>
                  <w:r w:rsidRPr="007F1AC4"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  <w:t>Dessert</w:t>
                  </w:r>
                  <w:r w:rsidR="0048668B"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  <w:t> :</w:t>
                  </w:r>
                </w:p>
                <w:p w14:paraId="0BB6AFF1" w14:textId="13907B1D" w:rsidR="000C1C8A" w:rsidRPr="003D5544" w:rsidRDefault="00A31C75" w:rsidP="003D5544">
                  <w:pPr>
                    <w:jc w:val="center"/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</w:pPr>
                  <w:r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Crêpe mikado</w:t>
                  </w:r>
                </w:p>
                <w:p w14:paraId="7195B4C3" w14:textId="77777777" w:rsidR="004C759C" w:rsidRDefault="004C759C" w:rsidP="00340769">
                  <w:pPr>
                    <w:rPr>
                      <w:rFonts w:ascii="Algerian" w:hAnsi="Algerian"/>
                      <w:color w:val="703203" w:themeColor="accent5" w:themeShade="BF"/>
                      <w:sz w:val="22"/>
                      <w:szCs w:val="22"/>
                      <w:lang w:val="fr-BE"/>
                    </w:rPr>
                  </w:pPr>
                </w:p>
                <w:p w14:paraId="7E3467B1" w14:textId="77777777" w:rsidR="001A08F8" w:rsidRDefault="001A08F8" w:rsidP="00340769">
                  <w:pPr>
                    <w:rPr>
                      <w:rFonts w:ascii="Algerian" w:hAnsi="Algerian"/>
                      <w:color w:val="703203" w:themeColor="accent5" w:themeShade="BF"/>
                      <w:sz w:val="22"/>
                      <w:szCs w:val="22"/>
                      <w:lang w:val="fr-BE"/>
                    </w:rPr>
                  </w:pPr>
                </w:p>
                <w:p w14:paraId="75030574" w14:textId="77777777" w:rsidR="001A08F8" w:rsidRPr="00631000" w:rsidRDefault="001A08F8" w:rsidP="00340769">
                  <w:pPr>
                    <w:rPr>
                      <w:rFonts w:ascii="Algerian" w:hAnsi="Algerian"/>
                      <w:color w:val="703203" w:themeColor="accent5" w:themeShade="BF"/>
                      <w:sz w:val="22"/>
                      <w:szCs w:val="22"/>
                      <w:lang w:val="fr-BE"/>
                    </w:rPr>
                  </w:pPr>
                </w:p>
                <w:p w14:paraId="0BB6AFF2" w14:textId="77777777" w:rsidR="00775653" w:rsidRPr="00285036" w:rsidRDefault="00775653" w:rsidP="00340769">
                  <w:pPr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</w:pPr>
                  <w:r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>Réservation souhaitée : téléphone 071/418 164 - 071/ 486 747</w:t>
                  </w:r>
                </w:p>
                <w:p w14:paraId="0BB6AFF3" w14:textId="77777777" w:rsidR="00775653" w:rsidRPr="00285036" w:rsidRDefault="00775653" w:rsidP="00340769">
                  <w:pPr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</w:pPr>
                  <w:r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 xml:space="preserve">Mail : </w:t>
                  </w:r>
                  <w:bookmarkStart w:id="1" w:name="_Hlk5005009"/>
                  <w:r w:rsidR="003E21D6" w:rsidRPr="00285036"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  <w:fldChar w:fldCharType="begin"/>
                  </w:r>
                  <w:r w:rsidR="0092295B" w:rsidRPr="00285036"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  <w:instrText xml:space="preserve"> HYPERLINK "mailto:buffetdelagare@faimetfroid.be" </w:instrText>
                  </w:r>
                  <w:r w:rsidR="003E21D6" w:rsidRPr="00285036"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</w:r>
                  <w:r w:rsidR="003E21D6" w:rsidRPr="00285036"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  <w:fldChar w:fldCharType="separate"/>
                  </w:r>
                  <w:r w:rsidR="0092295B" w:rsidRPr="00285036">
                    <w:rPr>
                      <w:rStyle w:val="Lienhypertexte"/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  <w:t>buffetdelagare@faimetfroid.be</w:t>
                  </w:r>
                  <w:r w:rsidR="003E21D6" w:rsidRPr="00285036"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  <w:fldChar w:fldCharType="end"/>
                  </w:r>
                  <w:r w:rsidR="0092295B" w:rsidRPr="00285036"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  <w:t xml:space="preserve">    </w:t>
                  </w:r>
                  <w:hyperlink r:id="rId8" w:history="1">
                    <w:r w:rsidR="0092295B" w:rsidRPr="00285036">
                      <w:rPr>
                        <w:rStyle w:val="Lienhypertexte"/>
                        <w:rFonts w:ascii="Arial" w:hAnsi="Arial" w:cs="Arial"/>
                        <w:color w:val="0070C0"/>
                        <w:sz w:val="18"/>
                        <w:szCs w:val="18"/>
                        <w:lang w:val="fr-BE"/>
                      </w:rPr>
                      <w:t>secretariat.nk@faimetfroid.be</w:t>
                    </w:r>
                  </w:hyperlink>
                  <w:r w:rsidR="0092295B" w:rsidRPr="00285036"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  <w:t xml:space="preserve"> </w:t>
                  </w:r>
                  <w:bookmarkEnd w:id="1"/>
                </w:p>
                <w:p w14:paraId="0BB6AFF4" w14:textId="77777777" w:rsidR="00775653" w:rsidRPr="00285036" w:rsidRDefault="00775653" w:rsidP="00340769">
                  <w:pPr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</w:pPr>
                </w:p>
                <w:p w14:paraId="0BB6AFF5" w14:textId="7CBBAB97" w:rsidR="006670BD" w:rsidRPr="00285036" w:rsidRDefault="00775653" w:rsidP="00340769">
                  <w:pPr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</w:pPr>
                  <w:r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 xml:space="preserve">Plat du jour tous les jours de la semaine de 11h30 à 14h30 </w:t>
                  </w:r>
                  <w:r w:rsidR="0092295B"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>sauf mercredi</w:t>
                  </w:r>
                  <w:r w:rsidR="006670BD"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 xml:space="preserve">, </w:t>
                  </w:r>
                  <w:r w:rsidR="006C5AC8"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>vendredi et</w:t>
                  </w:r>
                  <w:r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 xml:space="preserve"> </w:t>
                  </w:r>
                  <w:r w:rsidR="006670BD"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>dimanche.</w:t>
                  </w:r>
                </w:p>
                <w:p w14:paraId="0BB6AFF6" w14:textId="3F66AC9D" w:rsidR="00775653" w:rsidRPr="00285036" w:rsidRDefault="0092295B" w:rsidP="00340769">
                  <w:pPr>
                    <w:rPr>
                      <w:rFonts w:ascii="Arial" w:hAnsi="Arial" w:cs="Arial"/>
                      <w:b/>
                      <w:color w:val="auto"/>
                      <w:sz w:val="24"/>
                      <w:szCs w:val="24"/>
                      <w:lang w:val="fr-BE"/>
                    </w:rPr>
                  </w:pPr>
                  <w:r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>Au prix</w:t>
                  </w:r>
                  <w:r w:rsidR="00775653"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 xml:space="preserve"> de    </w:t>
                  </w:r>
                  <w:r w:rsidR="005322AB" w:rsidRPr="00285036">
                    <w:rPr>
                      <w:rFonts w:ascii="Arial" w:hAnsi="Arial" w:cs="Arial"/>
                      <w:b/>
                      <w:color w:val="auto"/>
                      <w:sz w:val="24"/>
                      <w:szCs w:val="24"/>
                      <w:lang w:val="fr-BE"/>
                    </w:rPr>
                    <w:t>8</w:t>
                  </w:r>
                  <w:r w:rsidR="00775653" w:rsidRPr="00285036">
                    <w:rPr>
                      <w:rFonts w:ascii="Arial" w:hAnsi="Arial" w:cs="Arial"/>
                      <w:b/>
                      <w:color w:val="auto"/>
                      <w:sz w:val="24"/>
                      <w:szCs w:val="24"/>
                      <w:lang w:val="fr-BE"/>
                    </w:rPr>
                    <w:t>,00€</w:t>
                  </w:r>
                </w:p>
                <w:p w14:paraId="0BB6AFFA" w14:textId="664E5C0D" w:rsidR="00775653" w:rsidRPr="00285036" w:rsidRDefault="00775653">
                  <w:pPr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</w:pPr>
                  <w:r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>Restauration à but social et ouvert à tous, votre participation nous aide à les aider</w:t>
                  </w:r>
                </w:p>
                <w:p w14:paraId="788F40AE" w14:textId="6064F1EB" w:rsidR="009C1D93" w:rsidRDefault="009C1D93">
                  <w:pPr>
                    <w:rPr>
                      <w:rFonts w:ascii="Algerian" w:hAnsi="Algerian" w:cs="Arial"/>
                      <w:color w:val="auto"/>
                      <w:sz w:val="18"/>
                      <w:szCs w:val="18"/>
                      <w:lang w:val="fr-BE"/>
                    </w:rPr>
                  </w:pPr>
                </w:p>
                <w:p w14:paraId="36C1518E" w14:textId="6A7501BB" w:rsidR="00933856" w:rsidRPr="00631000" w:rsidRDefault="00653043">
                  <w:pPr>
                    <w:rPr>
                      <w:rFonts w:ascii="Algerian" w:hAnsi="Algerian" w:cs="Arial"/>
                      <w:color w:val="auto"/>
                      <w:sz w:val="18"/>
                      <w:szCs w:val="18"/>
                      <w:lang w:val="fr-BE"/>
                    </w:rPr>
                  </w:pPr>
                  <w:r w:rsidRPr="00D67410">
                    <w:rPr>
                      <w:noProof/>
                      <w:sz w:val="36"/>
                      <w:szCs w:val="36"/>
                      <w:lang w:val="fr-BE" w:eastAsia="fr-BE"/>
                    </w:rPr>
                    <w:drawing>
                      <wp:inline distT="0" distB="0" distL="0" distR="0" wp14:anchorId="1ADD4F73" wp14:editId="72B61E72">
                        <wp:extent cx="1904245" cy="530225"/>
                        <wp:effectExtent l="0" t="0" r="0" b="0"/>
                        <wp:docPr id="1208840517" name="Image 1208840517" descr="Une image contenant texte, Police, logo, graphisme&#10;&#10;Description générée automatiqueme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90529463" name="Image 1290529463" descr="Une image contenant texte, Police, logo, graphisme&#10;&#10;Description générée automatiquement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8094" cy="5312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BB6AFFB" w14:textId="7B274301" w:rsidR="00775653" w:rsidRPr="00631000" w:rsidRDefault="00775653" w:rsidP="00CF3BB9">
                  <w:pPr>
                    <w:rPr>
                      <w:rFonts w:ascii="Algerian" w:hAnsi="Algerian"/>
                      <w:lang w:val="fr-BE"/>
                    </w:rPr>
                  </w:pPr>
                </w:p>
              </w:txbxContent>
            </v:textbox>
            <w10:wrap anchorx="page" anchory="page"/>
          </v:shape>
        </w:pict>
      </w:r>
      <w:r w:rsidR="000F6094">
        <w:rPr>
          <w:rFonts w:ascii="Times New Roman" w:hAnsi="Times New Roman"/>
          <w:noProof/>
          <w:color w:val="auto"/>
          <w:kern w:val="0"/>
          <w:sz w:val="24"/>
          <w:szCs w:val="24"/>
          <w:lang w:val="fr-BE" w:eastAsia="fr-BE"/>
        </w:rPr>
        <w:drawing>
          <wp:anchor distT="0" distB="0" distL="114300" distR="114300" simplePos="0" relativeHeight="251659264" behindDoc="1" locked="0" layoutInCell="0" allowOverlap="1" wp14:anchorId="0BB6AFE0" wp14:editId="32F64C9A">
            <wp:simplePos x="0" y="0"/>
            <wp:positionH relativeFrom="page">
              <wp:posOffset>9525</wp:posOffset>
            </wp:positionH>
            <wp:positionV relativeFrom="page">
              <wp:posOffset>9525</wp:posOffset>
            </wp:positionV>
            <wp:extent cx="7743825" cy="10201275"/>
            <wp:effectExtent l="0" t="0" r="0" b="0"/>
            <wp:wrapNone/>
            <wp:docPr id="1" name="Picture 0" descr="stationary_bkgrnd_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ary_bkgrnd_V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1020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E02F7" w:rsidSect="009F6E1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AE3001" w14:textId="77777777" w:rsidR="009F6E12" w:rsidRDefault="009F6E12" w:rsidP="00770952">
      <w:pPr>
        <w:spacing w:after="0" w:line="240" w:lineRule="auto"/>
      </w:pPr>
      <w:r>
        <w:separator/>
      </w:r>
    </w:p>
  </w:endnote>
  <w:endnote w:type="continuationSeparator" w:id="0">
    <w:p w14:paraId="0DF5F898" w14:textId="77777777" w:rsidR="009F6E12" w:rsidRDefault="009F6E12" w:rsidP="00770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9033D0" w14:textId="77777777" w:rsidR="009F6E12" w:rsidRDefault="009F6E12" w:rsidP="00770952">
      <w:pPr>
        <w:spacing w:after="0" w:line="240" w:lineRule="auto"/>
      </w:pPr>
      <w:r>
        <w:separator/>
      </w:r>
    </w:p>
  </w:footnote>
  <w:footnote w:type="continuationSeparator" w:id="0">
    <w:p w14:paraId="7D62E75D" w14:textId="77777777" w:rsidR="009F6E12" w:rsidRDefault="009F6E12" w:rsidP="007709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3FC1"/>
    <w:rsid w:val="00004B72"/>
    <w:rsid w:val="000071ED"/>
    <w:rsid w:val="00007514"/>
    <w:rsid w:val="00007632"/>
    <w:rsid w:val="00007B30"/>
    <w:rsid w:val="00010B5A"/>
    <w:rsid w:val="00011EDF"/>
    <w:rsid w:val="000124E1"/>
    <w:rsid w:val="000131CC"/>
    <w:rsid w:val="000135FC"/>
    <w:rsid w:val="00015887"/>
    <w:rsid w:val="000167DA"/>
    <w:rsid w:val="000202DC"/>
    <w:rsid w:val="00023A2A"/>
    <w:rsid w:val="00023AA1"/>
    <w:rsid w:val="00024C60"/>
    <w:rsid w:val="00026858"/>
    <w:rsid w:val="00030719"/>
    <w:rsid w:val="00030C74"/>
    <w:rsid w:val="00031349"/>
    <w:rsid w:val="00031DFA"/>
    <w:rsid w:val="0003203E"/>
    <w:rsid w:val="000348E7"/>
    <w:rsid w:val="00034964"/>
    <w:rsid w:val="00035049"/>
    <w:rsid w:val="00035BE7"/>
    <w:rsid w:val="000407A9"/>
    <w:rsid w:val="00042E1E"/>
    <w:rsid w:val="0004533C"/>
    <w:rsid w:val="00047395"/>
    <w:rsid w:val="0005148F"/>
    <w:rsid w:val="0005373C"/>
    <w:rsid w:val="00054155"/>
    <w:rsid w:val="00054207"/>
    <w:rsid w:val="00055B4B"/>
    <w:rsid w:val="00060976"/>
    <w:rsid w:val="000612FB"/>
    <w:rsid w:val="0006360C"/>
    <w:rsid w:val="00065FF9"/>
    <w:rsid w:val="00067816"/>
    <w:rsid w:val="00070DD1"/>
    <w:rsid w:val="00070F0A"/>
    <w:rsid w:val="000723BF"/>
    <w:rsid w:val="00073399"/>
    <w:rsid w:val="0007351E"/>
    <w:rsid w:val="00073953"/>
    <w:rsid w:val="000760F4"/>
    <w:rsid w:val="00076F27"/>
    <w:rsid w:val="00077AE0"/>
    <w:rsid w:val="00077E83"/>
    <w:rsid w:val="000832B6"/>
    <w:rsid w:val="00084757"/>
    <w:rsid w:val="00084DD6"/>
    <w:rsid w:val="00084E5A"/>
    <w:rsid w:val="00087FC1"/>
    <w:rsid w:val="00090595"/>
    <w:rsid w:val="00092AC8"/>
    <w:rsid w:val="000944D9"/>
    <w:rsid w:val="00097F40"/>
    <w:rsid w:val="000A013D"/>
    <w:rsid w:val="000A10AB"/>
    <w:rsid w:val="000A1C07"/>
    <w:rsid w:val="000A2248"/>
    <w:rsid w:val="000A2CC3"/>
    <w:rsid w:val="000A360D"/>
    <w:rsid w:val="000A68F3"/>
    <w:rsid w:val="000B1D51"/>
    <w:rsid w:val="000B4BFD"/>
    <w:rsid w:val="000B5AC9"/>
    <w:rsid w:val="000B6821"/>
    <w:rsid w:val="000B7788"/>
    <w:rsid w:val="000C1C8A"/>
    <w:rsid w:val="000C2817"/>
    <w:rsid w:val="000C3D84"/>
    <w:rsid w:val="000C447F"/>
    <w:rsid w:val="000C4613"/>
    <w:rsid w:val="000C4E66"/>
    <w:rsid w:val="000C67E6"/>
    <w:rsid w:val="000C67F6"/>
    <w:rsid w:val="000C6958"/>
    <w:rsid w:val="000C6B81"/>
    <w:rsid w:val="000C6CF8"/>
    <w:rsid w:val="000D00F4"/>
    <w:rsid w:val="000D0F33"/>
    <w:rsid w:val="000D147A"/>
    <w:rsid w:val="000D1F87"/>
    <w:rsid w:val="000D28A3"/>
    <w:rsid w:val="000D39AC"/>
    <w:rsid w:val="000D412B"/>
    <w:rsid w:val="000D75D9"/>
    <w:rsid w:val="000E02F7"/>
    <w:rsid w:val="000E256E"/>
    <w:rsid w:val="000E3E32"/>
    <w:rsid w:val="000F23DA"/>
    <w:rsid w:val="000F3FC1"/>
    <w:rsid w:val="000F4801"/>
    <w:rsid w:val="000F6094"/>
    <w:rsid w:val="00100D07"/>
    <w:rsid w:val="00102F5E"/>
    <w:rsid w:val="00103022"/>
    <w:rsid w:val="00103BA0"/>
    <w:rsid w:val="001061B2"/>
    <w:rsid w:val="001114AB"/>
    <w:rsid w:val="001124F4"/>
    <w:rsid w:val="00112C1C"/>
    <w:rsid w:val="001134B3"/>
    <w:rsid w:val="00113A94"/>
    <w:rsid w:val="001142DD"/>
    <w:rsid w:val="001154D6"/>
    <w:rsid w:val="00115804"/>
    <w:rsid w:val="00115C61"/>
    <w:rsid w:val="00115EF6"/>
    <w:rsid w:val="00115FF8"/>
    <w:rsid w:val="00116E95"/>
    <w:rsid w:val="001231D5"/>
    <w:rsid w:val="001243A3"/>
    <w:rsid w:val="00124552"/>
    <w:rsid w:val="00124A49"/>
    <w:rsid w:val="001259BA"/>
    <w:rsid w:val="001319D3"/>
    <w:rsid w:val="00133432"/>
    <w:rsid w:val="0013638E"/>
    <w:rsid w:val="00137506"/>
    <w:rsid w:val="001377E1"/>
    <w:rsid w:val="00140008"/>
    <w:rsid w:val="00141422"/>
    <w:rsid w:val="00141502"/>
    <w:rsid w:val="00141967"/>
    <w:rsid w:val="001437D3"/>
    <w:rsid w:val="0014524A"/>
    <w:rsid w:val="001512A1"/>
    <w:rsid w:val="001513E6"/>
    <w:rsid w:val="00151789"/>
    <w:rsid w:val="0015188F"/>
    <w:rsid w:val="001520BD"/>
    <w:rsid w:val="00153C00"/>
    <w:rsid w:val="00155431"/>
    <w:rsid w:val="00156DE4"/>
    <w:rsid w:val="00161455"/>
    <w:rsid w:val="0016476A"/>
    <w:rsid w:val="00166AF3"/>
    <w:rsid w:val="00166BA3"/>
    <w:rsid w:val="00167ED6"/>
    <w:rsid w:val="001730E1"/>
    <w:rsid w:val="00174891"/>
    <w:rsid w:val="00175325"/>
    <w:rsid w:val="00181CEB"/>
    <w:rsid w:val="0018346C"/>
    <w:rsid w:val="00183A4B"/>
    <w:rsid w:val="00186F3F"/>
    <w:rsid w:val="001902B1"/>
    <w:rsid w:val="0019065D"/>
    <w:rsid w:val="00190B40"/>
    <w:rsid w:val="00191433"/>
    <w:rsid w:val="00191AE1"/>
    <w:rsid w:val="00191F50"/>
    <w:rsid w:val="00192001"/>
    <w:rsid w:val="00194EA4"/>
    <w:rsid w:val="001959BF"/>
    <w:rsid w:val="001A0184"/>
    <w:rsid w:val="001A08F8"/>
    <w:rsid w:val="001A09E0"/>
    <w:rsid w:val="001A1B9E"/>
    <w:rsid w:val="001B68EE"/>
    <w:rsid w:val="001B6A99"/>
    <w:rsid w:val="001B7047"/>
    <w:rsid w:val="001B79BF"/>
    <w:rsid w:val="001C00B7"/>
    <w:rsid w:val="001C015A"/>
    <w:rsid w:val="001C3A2A"/>
    <w:rsid w:val="001C7332"/>
    <w:rsid w:val="001D3A36"/>
    <w:rsid w:val="001D4540"/>
    <w:rsid w:val="001D54C4"/>
    <w:rsid w:val="001D5599"/>
    <w:rsid w:val="001D6DF8"/>
    <w:rsid w:val="001E12D9"/>
    <w:rsid w:val="001E56AA"/>
    <w:rsid w:val="001E5AA1"/>
    <w:rsid w:val="001E6C6E"/>
    <w:rsid w:val="001E76ED"/>
    <w:rsid w:val="001E7CF2"/>
    <w:rsid w:val="001F08BE"/>
    <w:rsid w:val="001F1D1A"/>
    <w:rsid w:val="001F1F31"/>
    <w:rsid w:val="001F38A5"/>
    <w:rsid w:val="001F4728"/>
    <w:rsid w:val="001F5228"/>
    <w:rsid w:val="001F5E9B"/>
    <w:rsid w:val="001F6B65"/>
    <w:rsid w:val="001F6F58"/>
    <w:rsid w:val="00200EF3"/>
    <w:rsid w:val="002015D7"/>
    <w:rsid w:val="00201D4D"/>
    <w:rsid w:val="00202726"/>
    <w:rsid w:val="0020452C"/>
    <w:rsid w:val="00205889"/>
    <w:rsid w:val="0020610D"/>
    <w:rsid w:val="00207755"/>
    <w:rsid w:val="00207CF9"/>
    <w:rsid w:val="002100C6"/>
    <w:rsid w:val="00210293"/>
    <w:rsid w:val="00210835"/>
    <w:rsid w:val="00212B9A"/>
    <w:rsid w:val="00212C8C"/>
    <w:rsid w:val="00213E6E"/>
    <w:rsid w:val="00214175"/>
    <w:rsid w:val="00216275"/>
    <w:rsid w:val="002165B5"/>
    <w:rsid w:val="0022210F"/>
    <w:rsid w:val="00223614"/>
    <w:rsid w:val="002247CA"/>
    <w:rsid w:val="00224FCD"/>
    <w:rsid w:val="00226371"/>
    <w:rsid w:val="00226748"/>
    <w:rsid w:val="00227842"/>
    <w:rsid w:val="002309CE"/>
    <w:rsid w:val="00230A2A"/>
    <w:rsid w:val="00231F7A"/>
    <w:rsid w:val="00232797"/>
    <w:rsid w:val="00232E64"/>
    <w:rsid w:val="0023306E"/>
    <w:rsid w:val="002334A4"/>
    <w:rsid w:val="0024023D"/>
    <w:rsid w:val="00240DD1"/>
    <w:rsid w:val="00242688"/>
    <w:rsid w:val="00242B1D"/>
    <w:rsid w:val="0024502D"/>
    <w:rsid w:val="002469B3"/>
    <w:rsid w:val="00246C37"/>
    <w:rsid w:val="00251BE6"/>
    <w:rsid w:val="00252DAB"/>
    <w:rsid w:val="00254C94"/>
    <w:rsid w:val="00255B0A"/>
    <w:rsid w:val="00256417"/>
    <w:rsid w:val="0025739F"/>
    <w:rsid w:val="0026158D"/>
    <w:rsid w:val="00261816"/>
    <w:rsid w:val="00262DCB"/>
    <w:rsid w:val="00263632"/>
    <w:rsid w:val="00263C4C"/>
    <w:rsid w:val="00263E46"/>
    <w:rsid w:val="00265900"/>
    <w:rsid w:val="00265CC3"/>
    <w:rsid w:val="00265F17"/>
    <w:rsid w:val="00270028"/>
    <w:rsid w:val="002711A2"/>
    <w:rsid w:val="00271EB8"/>
    <w:rsid w:val="00273189"/>
    <w:rsid w:val="002748A4"/>
    <w:rsid w:val="00274D0F"/>
    <w:rsid w:val="002764C7"/>
    <w:rsid w:val="00281BFD"/>
    <w:rsid w:val="00281E53"/>
    <w:rsid w:val="00282F48"/>
    <w:rsid w:val="00283041"/>
    <w:rsid w:val="00283E29"/>
    <w:rsid w:val="00285036"/>
    <w:rsid w:val="002850A0"/>
    <w:rsid w:val="00286539"/>
    <w:rsid w:val="0028745F"/>
    <w:rsid w:val="002877B4"/>
    <w:rsid w:val="00291F89"/>
    <w:rsid w:val="00294F71"/>
    <w:rsid w:val="00297BC3"/>
    <w:rsid w:val="00297BDD"/>
    <w:rsid w:val="002A1D41"/>
    <w:rsid w:val="002A329B"/>
    <w:rsid w:val="002A4547"/>
    <w:rsid w:val="002A4A8F"/>
    <w:rsid w:val="002A4D6B"/>
    <w:rsid w:val="002A55FC"/>
    <w:rsid w:val="002A65BE"/>
    <w:rsid w:val="002B1A65"/>
    <w:rsid w:val="002B2631"/>
    <w:rsid w:val="002B27BC"/>
    <w:rsid w:val="002B4852"/>
    <w:rsid w:val="002B4EE1"/>
    <w:rsid w:val="002B58A7"/>
    <w:rsid w:val="002B6AE5"/>
    <w:rsid w:val="002B7A01"/>
    <w:rsid w:val="002B7E38"/>
    <w:rsid w:val="002C057E"/>
    <w:rsid w:val="002C095E"/>
    <w:rsid w:val="002C1AA1"/>
    <w:rsid w:val="002C41D7"/>
    <w:rsid w:val="002C4FE3"/>
    <w:rsid w:val="002C57D9"/>
    <w:rsid w:val="002C69D3"/>
    <w:rsid w:val="002D032B"/>
    <w:rsid w:val="002D0A57"/>
    <w:rsid w:val="002D1AA5"/>
    <w:rsid w:val="002D3552"/>
    <w:rsid w:val="002D5CF0"/>
    <w:rsid w:val="002D5E8F"/>
    <w:rsid w:val="002D6349"/>
    <w:rsid w:val="002E0E0D"/>
    <w:rsid w:val="002E1104"/>
    <w:rsid w:val="002E29C0"/>
    <w:rsid w:val="002E442D"/>
    <w:rsid w:val="002E61AE"/>
    <w:rsid w:val="002E7275"/>
    <w:rsid w:val="002E7537"/>
    <w:rsid w:val="002E765E"/>
    <w:rsid w:val="002F12DD"/>
    <w:rsid w:val="002F49C6"/>
    <w:rsid w:val="002F545F"/>
    <w:rsid w:val="002F54A4"/>
    <w:rsid w:val="002F566A"/>
    <w:rsid w:val="002F70D0"/>
    <w:rsid w:val="00301B11"/>
    <w:rsid w:val="0030278D"/>
    <w:rsid w:val="00304160"/>
    <w:rsid w:val="003101B7"/>
    <w:rsid w:val="00311921"/>
    <w:rsid w:val="00311A12"/>
    <w:rsid w:val="003124BD"/>
    <w:rsid w:val="00314887"/>
    <w:rsid w:val="00315D37"/>
    <w:rsid w:val="003161B8"/>
    <w:rsid w:val="00324485"/>
    <w:rsid w:val="00330531"/>
    <w:rsid w:val="003307DD"/>
    <w:rsid w:val="0033238B"/>
    <w:rsid w:val="00332B22"/>
    <w:rsid w:val="00335D5B"/>
    <w:rsid w:val="00340089"/>
    <w:rsid w:val="00340769"/>
    <w:rsid w:val="00344BC4"/>
    <w:rsid w:val="0035099A"/>
    <w:rsid w:val="003521A2"/>
    <w:rsid w:val="00354133"/>
    <w:rsid w:val="00357704"/>
    <w:rsid w:val="003618FB"/>
    <w:rsid w:val="0036394E"/>
    <w:rsid w:val="00364349"/>
    <w:rsid w:val="00364CC7"/>
    <w:rsid w:val="003654AD"/>
    <w:rsid w:val="00366487"/>
    <w:rsid w:val="00370E59"/>
    <w:rsid w:val="003727DC"/>
    <w:rsid w:val="00373C54"/>
    <w:rsid w:val="00380C54"/>
    <w:rsid w:val="003851A9"/>
    <w:rsid w:val="003854D9"/>
    <w:rsid w:val="003860E2"/>
    <w:rsid w:val="003908E0"/>
    <w:rsid w:val="00391033"/>
    <w:rsid w:val="00392916"/>
    <w:rsid w:val="0039334C"/>
    <w:rsid w:val="0039610D"/>
    <w:rsid w:val="0039745F"/>
    <w:rsid w:val="003A0D82"/>
    <w:rsid w:val="003A24F0"/>
    <w:rsid w:val="003A257F"/>
    <w:rsid w:val="003A2713"/>
    <w:rsid w:val="003A2F3B"/>
    <w:rsid w:val="003A3FD5"/>
    <w:rsid w:val="003A45C7"/>
    <w:rsid w:val="003B2E88"/>
    <w:rsid w:val="003B5892"/>
    <w:rsid w:val="003B62F6"/>
    <w:rsid w:val="003C32DD"/>
    <w:rsid w:val="003C7A25"/>
    <w:rsid w:val="003D19A0"/>
    <w:rsid w:val="003D1E33"/>
    <w:rsid w:val="003D2B9D"/>
    <w:rsid w:val="003D3000"/>
    <w:rsid w:val="003D484B"/>
    <w:rsid w:val="003D5544"/>
    <w:rsid w:val="003D7461"/>
    <w:rsid w:val="003E0102"/>
    <w:rsid w:val="003E0DB8"/>
    <w:rsid w:val="003E21D6"/>
    <w:rsid w:val="003F0AFE"/>
    <w:rsid w:val="003F0B9D"/>
    <w:rsid w:val="003F1020"/>
    <w:rsid w:val="003F351C"/>
    <w:rsid w:val="003F3F43"/>
    <w:rsid w:val="003F4DBA"/>
    <w:rsid w:val="003F5306"/>
    <w:rsid w:val="003F5C10"/>
    <w:rsid w:val="004001C2"/>
    <w:rsid w:val="00401FA5"/>
    <w:rsid w:val="004025D8"/>
    <w:rsid w:val="0040267D"/>
    <w:rsid w:val="004033EE"/>
    <w:rsid w:val="00404A10"/>
    <w:rsid w:val="00406CB4"/>
    <w:rsid w:val="00406FEA"/>
    <w:rsid w:val="004107E7"/>
    <w:rsid w:val="00413028"/>
    <w:rsid w:val="00424208"/>
    <w:rsid w:val="004243FB"/>
    <w:rsid w:val="00426587"/>
    <w:rsid w:val="0043035D"/>
    <w:rsid w:val="00432FC5"/>
    <w:rsid w:val="0043342D"/>
    <w:rsid w:val="00433766"/>
    <w:rsid w:val="004343B1"/>
    <w:rsid w:val="00436C3B"/>
    <w:rsid w:val="004408D2"/>
    <w:rsid w:val="00440CC0"/>
    <w:rsid w:val="0044175D"/>
    <w:rsid w:val="0044218E"/>
    <w:rsid w:val="004437C5"/>
    <w:rsid w:val="0044449B"/>
    <w:rsid w:val="0044595C"/>
    <w:rsid w:val="00446DFA"/>
    <w:rsid w:val="00447398"/>
    <w:rsid w:val="00447E0D"/>
    <w:rsid w:val="004536B2"/>
    <w:rsid w:val="00453C05"/>
    <w:rsid w:val="00454C4C"/>
    <w:rsid w:val="00455679"/>
    <w:rsid w:val="00455863"/>
    <w:rsid w:val="00456569"/>
    <w:rsid w:val="004567CC"/>
    <w:rsid w:val="00456C24"/>
    <w:rsid w:val="004577F7"/>
    <w:rsid w:val="00457A31"/>
    <w:rsid w:val="00457C2A"/>
    <w:rsid w:val="00457FFA"/>
    <w:rsid w:val="00461D22"/>
    <w:rsid w:val="004624C6"/>
    <w:rsid w:val="00463288"/>
    <w:rsid w:val="00464B6E"/>
    <w:rsid w:val="00464D65"/>
    <w:rsid w:val="004650C6"/>
    <w:rsid w:val="004655D3"/>
    <w:rsid w:val="00465AA9"/>
    <w:rsid w:val="00465B1A"/>
    <w:rsid w:val="00465B36"/>
    <w:rsid w:val="004668CE"/>
    <w:rsid w:val="004674AE"/>
    <w:rsid w:val="00470072"/>
    <w:rsid w:val="00471599"/>
    <w:rsid w:val="00472D89"/>
    <w:rsid w:val="004737E6"/>
    <w:rsid w:val="00476274"/>
    <w:rsid w:val="004819AE"/>
    <w:rsid w:val="00484033"/>
    <w:rsid w:val="004857BA"/>
    <w:rsid w:val="0048668B"/>
    <w:rsid w:val="00486BBF"/>
    <w:rsid w:val="00487AF9"/>
    <w:rsid w:val="004903C7"/>
    <w:rsid w:val="0049063A"/>
    <w:rsid w:val="00494036"/>
    <w:rsid w:val="004948BE"/>
    <w:rsid w:val="00494A5B"/>
    <w:rsid w:val="00497D20"/>
    <w:rsid w:val="004A565D"/>
    <w:rsid w:val="004B132C"/>
    <w:rsid w:val="004B577F"/>
    <w:rsid w:val="004B6AD3"/>
    <w:rsid w:val="004B7DF9"/>
    <w:rsid w:val="004C0898"/>
    <w:rsid w:val="004C0F46"/>
    <w:rsid w:val="004C1CD2"/>
    <w:rsid w:val="004C2C94"/>
    <w:rsid w:val="004C4629"/>
    <w:rsid w:val="004C46E9"/>
    <w:rsid w:val="004C5960"/>
    <w:rsid w:val="004C6FDB"/>
    <w:rsid w:val="004C759C"/>
    <w:rsid w:val="004C7AC1"/>
    <w:rsid w:val="004C7ED0"/>
    <w:rsid w:val="004D0FD8"/>
    <w:rsid w:val="004D19B3"/>
    <w:rsid w:val="004D7177"/>
    <w:rsid w:val="004D7575"/>
    <w:rsid w:val="004E0AC0"/>
    <w:rsid w:val="004E0E58"/>
    <w:rsid w:val="004E1088"/>
    <w:rsid w:val="004E29D0"/>
    <w:rsid w:val="004E592A"/>
    <w:rsid w:val="004E6CDE"/>
    <w:rsid w:val="004E6F71"/>
    <w:rsid w:val="004F1E4F"/>
    <w:rsid w:val="004F331E"/>
    <w:rsid w:val="004F64C0"/>
    <w:rsid w:val="005007BD"/>
    <w:rsid w:val="00502A99"/>
    <w:rsid w:val="00503343"/>
    <w:rsid w:val="005041BD"/>
    <w:rsid w:val="00505FDE"/>
    <w:rsid w:val="00506200"/>
    <w:rsid w:val="00506F0D"/>
    <w:rsid w:val="00507906"/>
    <w:rsid w:val="005103D0"/>
    <w:rsid w:val="005108D5"/>
    <w:rsid w:val="00512512"/>
    <w:rsid w:val="00512952"/>
    <w:rsid w:val="005146B0"/>
    <w:rsid w:val="005148B8"/>
    <w:rsid w:val="00515C79"/>
    <w:rsid w:val="00521424"/>
    <w:rsid w:val="00521D10"/>
    <w:rsid w:val="00525CB1"/>
    <w:rsid w:val="00530CE9"/>
    <w:rsid w:val="005322AB"/>
    <w:rsid w:val="00532BDA"/>
    <w:rsid w:val="00536689"/>
    <w:rsid w:val="00537E67"/>
    <w:rsid w:val="00540098"/>
    <w:rsid w:val="0054266C"/>
    <w:rsid w:val="005433F5"/>
    <w:rsid w:val="005441C3"/>
    <w:rsid w:val="0054571C"/>
    <w:rsid w:val="00545E0F"/>
    <w:rsid w:val="00546DFB"/>
    <w:rsid w:val="00547FAF"/>
    <w:rsid w:val="00550F06"/>
    <w:rsid w:val="005510DF"/>
    <w:rsid w:val="00552383"/>
    <w:rsid w:val="00552C65"/>
    <w:rsid w:val="00556028"/>
    <w:rsid w:val="00556541"/>
    <w:rsid w:val="00557EDC"/>
    <w:rsid w:val="0056041A"/>
    <w:rsid w:val="0056220C"/>
    <w:rsid w:val="00567DAD"/>
    <w:rsid w:val="00570068"/>
    <w:rsid w:val="005701AA"/>
    <w:rsid w:val="005704F8"/>
    <w:rsid w:val="00573BE4"/>
    <w:rsid w:val="00576ED8"/>
    <w:rsid w:val="00577F75"/>
    <w:rsid w:val="0058387B"/>
    <w:rsid w:val="0058494F"/>
    <w:rsid w:val="00592C58"/>
    <w:rsid w:val="00594B9A"/>
    <w:rsid w:val="00596EA2"/>
    <w:rsid w:val="005A0498"/>
    <w:rsid w:val="005A0B28"/>
    <w:rsid w:val="005A0FD4"/>
    <w:rsid w:val="005A1492"/>
    <w:rsid w:val="005A2FF1"/>
    <w:rsid w:val="005A33C0"/>
    <w:rsid w:val="005A5460"/>
    <w:rsid w:val="005A6FC8"/>
    <w:rsid w:val="005B1061"/>
    <w:rsid w:val="005B3502"/>
    <w:rsid w:val="005B3ABF"/>
    <w:rsid w:val="005B4647"/>
    <w:rsid w:val="005B702F"/>
    <w:rsid w:val="005B7218"/>
    <w:rsid w:val="005C005D"/>
    <w:rsid w:val="005C030F"/>
    <w:rsid w:val="005C2BEC"/>
    <w:rsid w:val="005C3981"/>
    <w:rsid w:val="005C3AEC"/>
    <w:rsid w:val="005C3D9B"/>
    <w:rsid w:val="005C5B82"/>
    <w:rsid w:val="005C60BB"/>
    <w:rsid w:val="005C6C35"/>
    <w:rsid w:val="005C7918"/>
    <w:rsid w:val="005D0F47"/>
    <w:rsid w:val="005D1A07"/>
    <w:rsid w:val="005D361A"/>
    <w:rsid w:val="005D5C6C"/>
    <w:rsid w:val="005D7557"/>
    <w:rsid w:val="005E1C0A"/>
    <w:rsid w:val="005E22FC"/>
    <w:rsid w:val="005E5490"/>
    <w:rsid w:val="005E630F"/>
    <w:rsid w:val="005E6A4F"/>
    <w:rsid w:val="005E7D9C"/>
    <w:rsid w:val="005F007F"/>
    <w:rsid w:val="005F2738"/>
    <w:rsid w:val="005F3347"/>
    <w:rsid w:val="005F4A17"/>
    <w:rsid w:val="005F5183"/>
    <w:rsid w:val="005F65A3"/>
    <w:rsid w:val="005F75A1"/>
    <w:rsid w:val="00600856"/>
    <w:rsid w:val="006018D0"/>
    <w:rsid w:val="006111E5"/>
    <w:rsid w:val="00611266"/>
    <w:rsid w:val="00611C6B"/>
    <w:rsid w:val="006123DA"/>
    <w:rsid w:val="00612EF5"/>
    <w:rsid w:val="006140CE"/>
    <w:rsid w:val="00616562"/>
    <w:rsid w:val="00616C91"/>
    <w:rsid w:val="00623AEA"/>
    <w:rsid w:val="006245BB"/>
    <w:rsid w:val="00624987"/>
    <w:rsid w:val="00624ACC"/>
    <w:rsid w:val="00626847"/>
    <w:rsid w:val="00631000"/>
    <w:rsid w:val="006340D3"/>
    <w:rsid w:val="00634310"/>
    <w:rsid w:val="00635A72"/>
    <w:rsid w:val="00636B5B"/>
    <w:rsid w:val="0064090B"/>
    <w:rsid w:val="00640A21"/>
    <w:rsid w:val="00645BBC"/>
    <w:rsid w:val="00645C24"/>
    <w:rsid w:val="006465ED"/>
    <w:rsid w:val="00646BC2"/>
    <w:rsid w:val="0064777C"/>
    <w:rsid w:val="00651014"/>
    <w:rsid w:val="00651E98"/>
    <w:rsid w:val="00652AB8"/>
    <w:rsid w:val="00652E71"/>
    <w:rsid w:val="00653043"/>
    <w:rsid w:val="006533D0"/>
    <w:rsid w:val="0065365A"/>
    <w:rsid w:val="00653CD4"/>
    <w:rsid w:val="00655DFC"/>
    <w:rsid w:val="00660AE2"/>
    <w:rsid w:val="00662892"/>
    <w:rsid w:val="00662A47"/>
    <w:rsid w:val="0066441F"/>
    <w:rsid w:val="00665BD0"/>
    <w:rsid w:val="006670BD"/>
    <w:rsid w:val="00667620"/>
    <w:rsid w:val="00667D87"/>
    <w:rsid w:val="0067221C"/>
    <w:rsid w:val="0067265A"/>
    <w:rsid w:val="0067287B"/>
    <w:rsid w:val="00672B92"/>
    <w:rsid w:val="00672E2E"/>
    <w:rsid w:val="006730EA"/>
    <w:rsid w:val="006746A7"/>
    <w:rsid w:val="00682E37"/>
    <w:rsid w:val="006836BE"/>
    <w:rsid w:val="00684198"/>
    <w:rsid w:val="00685557"/>
    <w:rsid w:val="00685C74"/>
    <w:rsid w:val="00685D6B"/>
    <w:rsid w:val="00690579"/>
    <w:rsid w:val="006910FB"/>
    <w:rsid w:val="00691623"/>
    <w:rsid w:val="006A0C10"/>
    <w:rsid w:val="006A1A06"/>
    <w:rsid w:val="006A4CA8"/>
    <w:rsid w:val="006A55A7"/>
    <w:rsid w:val="006A6A70"/>
    <w:rsid w:val="006B0790"/>
    <w:rsid w:val="006B1609"/>
    <w:rsid w:val="006B34B2"/>
    <w:rsid w:val="006C056B"/>
    <w:rsid w:val="006C059E"/>
    <w:rsid w:val="006C1EED"/>
    <w:rsid w:val="006C3317"/>
    <w:rsid w:val="006C5580"/>
    <w:rsid w:val="006C5AC8"/>
    <w:rsid w:val="006D06DA"/>
    <w:rsid w:val="006D1A38"/>
    <w:rsid w:val="006D2D42"/>
    <w:rsid w:val="006D4EAB"/>
    <w:rsid w:val="006D5196"/>
    <w:rsid w:val="006D5782"/>
    <w:rsid w:val="006D6173"/>
    <w:rsid w:val="006E0B1D"/>
    <w:rsid w:val="006E0E76"/>
    <w:rsid w:val="006E2D11"/>
    <w:rsid w:val="006E4284"/>
    <w:rsid w:val="006E4B1F"/>
    <w:rsid w:val="006E54B3"/>
    <w:rsid w:val="006F16F8"/>
    <w:rsid w:val="006F2B6E"/>
    <w:rsid w:val="006F3142"/>
    <w:rsid w:val="006F4BA3"/>
    <w:rsid w:val="006F6B6D"/>
    <w:rsid w:val="006F6CF6"/>
    <w:rsid w:val="006F6D0B"/>
    <w:rsid w:val="007007B7"/>
    <w:rsid w:val="007030B4"/>
    <w:rsid w:val="007043DE"/>
    <w:rsid w:val="0070466F"/>
    <w:rsid w:val="007059EE"/>
    <w:rsid w:val="007070FD"/>
    <w:rsid w:val="00711C00"/>
    <w:rsid w:val="007142EE"/>
    <w:rsid w:val="007157F1"/>
    <w:rsid w:val="00716D2B"/>
    <w:rsid w:val="00721805"/>
    <w:rsid w:val="00721E3B"/>
    <w:rsid w:val="007247D7"/>
    <w:rsid w:val="00724839"/>
    <w:rsid w:val="007305BB"/>
    <w:rsid w:val="00732411"/>
    <w:rsid w:val="00734B35"/>
    <w:rsid w:val="00735173"/>
    <w:rsid w:val="00736050"/>
    <w:rsid w:val="007364D1"/>
    <w:rsid w:val="00736CCF"/>
    <w:rsid w:val="0073748D"/>
    <w:rsid w:val="007375A9"/>
    <w:rsid w:val="007431FF"/>
    <w:rsid w:val="00743CF5"/>
    <w:rsid w:val="007440DE"/>
    <w:rsid w:val="0074417C"/>
    <w:rsid w:val="0074440B"/>
    <w:rsid w:val="0074482E"/>
    <w:rsid w:val="00744988"/>
    <w:rsid w:val="00744BCE"/>
    <w:rsid w:val="007461B8"/>
    <w:rsid w:val="0074683A"/>
    <w:rsid w:val="00747C2E"/>
    <w:rsid w:val="00751E22"/>
    <w:rsid w:val="00753606"/>
    <w:rsid w:val="007602F1"/>
    <w:rsid w:val="007612D5"/>
    <w:rsid w:val="00762AED"/>
    <w:rsid w:val="00765CD7"/>
    <w:rsid w:val="00766959"/>
    <w:rsid w:val="00770952"/>
    <w:rsid w:val="00774A1F"/>
    <w:rsid w:val="00775653"/>
    <w:rsid w:val="00775FCE"/>
    <w:rsid w:val="007764E5"/>
    <w:rsid w:val="00777D1B"/>
    <w:rsid w:val="007810CD"/>
    <w:rsid w:val="0078181B"/>
    <w:rsid w:val="00783B55"/>
    <w:rsid w:val="00783CCC"/>
    <w:rsid w:val="00790302"/>
    <w:rsid w:val="0079245E"/>
    <w:rsid w:val="00793A8B"/>
    <w:rsid w:val="00793BFF"/>
    <w:rsid w:val="00793E8B"/>
    <w:rsid w:val="00795A45"/>
    <w:rsid w:val="00797131"/>
    <w:rsid w:val="007A1907"/>
    <w:rsid w:val="007A1A2C"/>
    <w:rsid w:val="007A35E4"/>
    <w:rsid w:val="007A4386"/>
    <w:rsid w:val="007A57C5"/>
    <w:rsid w:val="007A654A"/>
    <w:rsid w:val="007B37CA"/>
    <w:rsid w:val="007B5585"/>
    <w:rsid w:val="007B7224"/>
    <w:rsid w:val="007B7F8B"/>
    <w:rsid w:val="007C19D3"/>
    <w:rsid w:val="007C4145"/>
    <w:rsid w:val="007C545E"/>
    <w:rsid w:val="007C57DA"/>
    <w:rsid w:val="007C5AED"/>
    <w:rsid w:val="007C7432"/>
    <w:rsid w:val="007D0056"/>
    <w:rsid w:val="007D2218"/>
    <w:rsid w:val="007D2317"/>
    <w:rsid w:val="007D3925"/>
    <w:rsid w:val="007D5216"/>
    <w:rsid w:val="007D535D"/>
    <w:rsid w:val="007D7069"/>
    <w:rsid w:val="007D7162"/>
    <w:rsid w:val="007E4E79"/>
    <w:rsid w:val="007E589C"/>
    <w:rsid w:val="007E5ADB"/>
    <w:rsid w:val="007E677C"/>
    <w:rsid w:val="007E6EAF"/>
    <w:rsid w:val="007E718B"/>
    <w:rsid w:val="007F1AC4"/>
    <w:rsid w:val="007F1CE6"/>
    <w:rsid w:val="007F213D"/>
    <w:rsid w:val="007F5E2F"/>
    <w:rsid w:val="007F615C"/>
    <w:rsid w:val="007F67AB"/>
    <w:rsid w:val="00800B58"/>
    <w:rsid w:val="00800D0F"/>
    <w:rsid w:val="008028E3"/>
    <w:rsid w:val="00803520"/>
    <w:rsid w:val="0080760D"/>
    <w:rsid w:val="0080768D"/>
    <w:rsid w:val="00810E1C"/>
    <w:rsid w:val="008112B8"/>
    <w:rsid w:val="00811F35"/>
    <w:rsid w:val="00814270"/>
    <w:rsid w:val="00816E6D"/>
    <w:rsid w:val="0082005A"/>
    <w:rsid w:val="008213B6"/>
    <w:rsid w:val="008221F3"/>
    <w:rsid w:val="008236C8"/>
    <w:rsid w:val="00824E67"/>
    <w:rsid w:val="0082610D"/>
    <w:rsid w:val="00826C46"/>
    <w:rsid w:val="00831669"/>
    <w:rsid w:val="00832CB6"/>
    <w:rsid w:val="00834722"/>
    <w:rsid w:val="008376FB"/>
    <w:rsid w:val="00837F7F"/>
    <w:rsid w:val="00841D92"/>
    <w:rsid w:val="00843763"/>
    <w:rsid w:val="00847F3A"/>
    <w:rsid w:val="00850626"/>
    <w:rsid w:val="00850EB3"/>
    <w:rsid w:val="00852630"/>
    <w:rsid w:val="00857C2D"/>
    <w:rsid w:val="00857E2C"/>
    <w:rsid w:val="00860F7E"/>
    <w:rsid w:val="00861288"/>
    <w:rsid w:val="00861CE0"/>
    <w:rsid w:val="00863551"/>
    <w:rsid w:val="00863D91"/>
    <w:rsid w:val="00870DCB"/>
    <w:rsid w:val="00871916"/>
    <w:rsid w:val="008727BC"/>
    <w:rsid w:val="00874B93"/>
    <w:rsid w:val="00880010"/>
    <w:rsid w:val="00880317"/>
    <w:rsid w:val="00882AAD"/>
    <w:rsid w:val="008833D2"/>
    <w:rsid w:val="008855AC"/>
    <w:rsid w:val="00885C96"/>
    <w:rsid w:val="00886760"/>
    <w:rsid w:val="00891742"/>
    <w:rsid w:val="00893AF6"/>
    <w:rsid w:val="00896153"/>
    <w:rsid w:val="00897554"/>
    <w:rsid w:val="008A0DAD"/>
    <w:rsid w:val="008A15E6"/>
    <w:rsid w:val="008A3DE8"/>
    <w:rsid w:val="008A4B27"/>
    <w:rsid w:val="008A4E64"/>
    <w:rsid w:val="008A6476"/>
    <w:rsid w:val="008B1B76"/>
    <w:rsid w:val="008B3554"/>
    <w:rsid w:val="008B4620"/>
    <w:rsid w:val="008B7320"/>
    <w:rsid w:val="008B7371"/>
    <w:rsid w:val="008B7418"/>
    <w:rsid w:val="008C1F03"/>
    <w:rsid w:val="008C267D"/>
    <w:rsid w:val="008C2CD1"/>
    <w:rsid w:val="008C3BC7"/>
    <w:rsid w:val="008C4254"/>
    <w:rsid w:val="008C552E"/>
    <w:rsid w:val="008C6743"/>
    <w:rsid w:val="008C6E0D"/>
    <w:rsid w:val="008C7C9F"/>
    <w:rsid w:val="008D2D2D"/>
    <w:rsid w:val="008D3D7F"/>
    <w:rsid w:val="008D52BD"/>
    <w:rsid w:val="008D5CF5"/>
    <w:rsid w:val="008D77B2"/>
    <w:rsid w:val="008D7B34"/>
    <w:rsid w:val="008E1363"/>
    <w:rsid w:val="008E2A13"/>
    <w:rsid w:val="008E538F"/>
    <w:rsid w:val="008E6A3D"/>
    <w:rsid w:val="008F12E9"/>
    <w:rsid w:val="008F7BE3"/>
    <w:rsid w:val="009003AA"/>
    <w:rsid w:val="009015E3"/>
    <w:rsid w:val="00901654"/>
    <w:rsid w:val="00902688"/>
    <w:rsid w:val="009036D8"/>
    <w:rsid w:val="00903C40"/>
    <w:rsid w:val="00904994"/>
    <w:rsid w:val="009061FD"/>
    <w:rsid w:val="009073A3"/>
    <w:rsid w:val="00912972"/>
    <w:rsid w:val="00913809"/>
    <w:rsid w:val="00913947"/>
    <w:rsid w:val="00914031"/>
    <w:rsid w:val="00914186"/>
    <w:rsid w:val="00914A04"/>
    <w:rsid w:val="00914A0F"/>
    <w:rsid w:val="00917FC8"/>
    <w:rsid w:val="0092295B"/>
    <w:rsid w:val="00923050"/>
    <w:rsid w:val="009249FC"/>
    <w:rsid w:val="00930EF0"/>
    <w:rsid w:val="0093334E"/>
    <w:rsid w:val="00933856"/>
    <w:rsid w:val="0093691E"/>
    <w:rsid w:val="00936F3D"/>
    <w:rsid w:val="009378BA"/>
    <w:rsid w:val="00937F0D"/>
    <w:rsid w:val="00943917"/>
    <w:rsid w:val="00946736"/>
    <w:rsid w:val="009467B3"/>
    <w:rsid w:val="00950F34"/>
    <w:rsid w:val="00951A22"/>
    <w:rsid w:val="009532AA"/>
    <w:rsid w:val="009560E1"/>
    <w:rsid w:val="009569EE"/>
    <w:rsid w:val="00957090"/>
    <w:rsid w:val="00960505"/>
    <w:rsid w:val="00961370"/>
    <w:rsid w:val="0096143A"/>
    <w:rsid w:val="009617E7"/>
    <w:rsid w:val="00963B44"/>
    <w:rsid w:val="00966374"/>
    <w:rsid w:val="0096682D"/>
    <w:rsid w:val="009677E0"/>
    <w:rsid w:val="00967DF8"/>
    <w:rsid w:val="009707B6"/>
    <w:rsid w:val="00971F6D"/>
    <w:rsid w:val="00974407"/>
    <w:rsid w:val="009744B7"/>
    <w:rsid w:val="00974E35"/>
    <w:rsid w:val="0098139D"/>
    <w:rsid w:val="00981A85"/>
    <w:rsid w:val="009830D1"/>
    <w:rsid w:val="00983DDA"/>
    <w:rsid w:val="00987AEA"/>
    <w:rsid w:val="0099067B"/>
    <w:rsid w:val="00991ECF"/>
    <w:rsid w:val="00991FD8"/>
    <w:rsid w:val="00992111"/>
    <w:rsid w:val="00993C83"/>
    <w:rsid w:val="00995319"/>
    <w:rsid w:val="00997773"/>
    <w:rsid w:val="009A299E"/>
    <w:rsid w:val="009A2B6E"/>
    <w:rsid w:val="009B012C"/>
    <w:rsid w:val="009B08B9"/>
    <w:rsid w:val="009C02E9"/>
    <w:rsid w:val="009C1D93"/>
    <w:rsid w:val="009C2E85"/>
    <w:rsid w:val="009C4936"/>
    <w:rsid w:val="009C62F8"/>
    <w:rsid w:val="009C7777"/>
    <w:rsid w:val="009D1D63"/>
    <w:rsid w:val="009D2CDD"/>
    <w:rsid w:val="009D347E"/>
    <w:rsid w:val="009D7360"/>
    <w:rsid w:val="009E0B4D"/>
    <w:rsid w:val="009E146C"/>
    <w:rsid w:val="009E3FE4"/>
    <w:rsid w:val="009E4E1C"/>
    <w:rsid w:val="009E6FA2"/>
    <w:rsid w:val="009F037A"/>
    <w:rsid w:val="009F2D26"/>
    <w:rsid w:val="009F2D31"/>
    <w:rsid w:val="009F4750"/>
    <w:rsid w:val="009F500E"/>
    <w:rsid w:val="009F54EA"/>
    <w:rsid w:val="009F6E12"/>
    <w:rsid w:val="00A0047B"/>
    <w:rsid w:val="00A004AE"/>
    <w:rsid w:val="00A005FF"/>
    <w:rsid w:val="00A01A79"/>
    <w:rsid w:val="00A02548"/>
    <w:rsid w:val="00A0295D"/>
    <w:rsid w:val="00A03375"/>
    <w:rsid w:val="00A054FB"/>
    <w:rsid w:val="00A06ACC"/>
    <w:rsid w:val="00A10D1D"/>
    <w:rsid w:val="00A115E2"/>
    <w:rsid w:val="00A14631"/>
    <w:rsid w:val="00A16365"/>
    <w:rsid w:val="00A16F35"/>
    <w:rsid w:val="00A176BD"/>
    <w:rsid w:val="00A22C5B"/>
    <w:rsid w:val="00A2311E"/>
    <w:rsid w:val="00A24427"/>
    <w:rsid w:val="00A26C5A"/>
    <w:rsid w:val="00A31C75"/>
    <w:rsid w:val="00A3300B"/>
    <w:rsid w:val="00A34B22"/>
    <w:rsid w:val="00A358C4"/>
    <w:rsid w:val="00A36743"/>
    <w:rsid w:val="00A375B8"/>
    <w:rsid w:val="00A40644"/>
    <w:rsid w:val="00A40D11"/>
    <w:rsid w:val="00A423F9"/>
    <w:rsid w:val="00A42A9C"/>
    <w:rsid w:val="00A4356F"/>
    <w:rsid w:val="00A450B0"/>
    <w:rsid w:val="00A461BA"/>
    <w:rsid w:val="00A47D05"/>
    <w:rsid w:val="00A47E21"/>
    <w:rsid w:val="00A50B7B"/>
    <w:rsid w:val="00A54151"/>
    <w:rsid w:val="00A54AAD"/>
    <w:rsid w:val="00A55308"/>
    <w:rsid w:val="00A55F3D"/>
    <w:rsid w:val="00A60EAE"/>
    <w:rsid w:val="00A61C8E"/>
    <w:rsid w:val="00A62F7D"/>
    <w:rsid w:val="00A634C0"/>
    <w:rsid w:val="00A711A4"/>
    <w:rsid w:val="00A7137C"/>
    <w:rsid w:val="00A74873"/>
    <w:rsid w:val="00A74CCE"/>
    <w:rsid w:val="00A75BA3"/>
    <w:rsid w:val="00A8173E"/>
    <w:rsid w:val="00A83626"/>
    <w:rsid w:val="00A84301"/>
    <w:rsid w:val="00A8493A"/>
    <w:rsid w:val="00A8645E"/>
    <w:rsid w:val="00A8752B"/>
    <w:rsid w:val="00A932E1"/>
    <w:rsid w:val="00A93F58"/>
    <w:rsid w:val="00A94F51"/>
    <w:rsid w:val="00A9726F"/>
    <w:rsid w:val="00AA316B"/>
    <w:rsid w:val="00AA36AF"/>
    <w:rsid w:val="00AA3DCC"/>
    <w:rsid w:val="00AA5C90"/>
    <w:rsid w:val="00AA5EDA"/>
    <w:rsid w:val="00AA6D78"/>
    <w:rsid w:val="00AA7524"/>
    <w:rsid w:val="00AA7B24"/>
    <w:rsid w:val="00AB3A88"/>
    <w:rsid w:val="00AB3B33"/>
    <w:rsid w:val="00AB4676"/>
    <w:rsid w:val="00AB526C"/>
    <w:rsid w:val="00AB5536"/>
    <w:rsid w:val="00AB55CE"/>
    <w:rsid w:val="00AB6DEC"/>
    <w:rsid w:val="00AB7344"/>
    <w:rsid w:val="00AB73F6"/>
    <w:rsid w:val="00AC012F"/>
    <w:rsid w:val="00AC08EB"/>
    <w:rsid w:val="00AC0D14"/>
    <w:rsid w:val="00AC33BB"/>
    <w:rsid w:val="00AC4542"/>
    <w:rsid w:val="00AC5545"/>
    <w:rsid w:val="00AD17FB"/>
    <w:rsid w:val="00AD5F67"/>
    <w:rsid w:val="00AD72D4"/>
    <w:rsid w:val="00AD77C6"/>
    <w:rsid w:val="00AE0BD7"/>
    <w:rsid w:val="00AE0E2E"/>
    <w:rsid w:val="00AE187A"/>
    <w:rsid w:val="00AE1D9A"/>
    <w:rsid w:val="00AE2787"/>
    <w:rsid w:val="00AE34BE"/>
    <w:rsid w:val="00AE4ED7"/>
    <w:rsid w:val="00AE4EF5"/>
    <w:rsid w:val="00AE545F"/>
    <w:rsid w:val="00AE6A83"/>
    <w:rsid w:val="00AF0595"/>
    <w:rsid w:val="00AF3AEA"/>
    <w:rsid w:val="00AF5482"/>
    <w:rsid w:val="00B00F3F"/>
    <w:rsid w:val="00B01331"/>
    <w:rsid w:val="00B024AE"/>
    <w:rsid w:val="00B02AC8"/>
    <w:rsid w:val="00B04EB1"/>
    <w:rsid w:val="00B10315"/>
    <w:rsid w:val="00B10AB8"/>
    <w:rsid w:val="00B10B6E"/>
    <w:rsid w:val="00B10BF1"/>
    <w:rsid w:val="00B11EA5"/>
    <w:rsid w:val="00B12990"/>
    <w:rsid w:val="00B13991"/>
    <w:rsid w:val="00B14817"/>
    <w:rsid w:val="00B14E0C"/>
    <w:rsid w:val="00B15ABE"/>
    <w:rsid w:val="00B17F06"/>
    <w:rsid w:val="00B17FA0"/>
    <w:rsid w:val="00B214D2"/>
    <w:rsid w:val="00B21531"/>
    <w:rsid w:val="00B22334"/>
    <w:rsid w:val="00B23487"/>
    <w:rsid w:val="00B24C31"/>
    <w:rsid w:val="00B24F5C"/>
    <w:rsid w:val="00B25942"/>
    <w:rsid w:val="00B304F9"/>
    <w:rsid w:val="00B32033"/>
    <w:rsid w:val="00B32595"/>
    <w:rsid w:val="00B3285C"/>
    <w:rsid w:val="00B334A8"/>
    <w:rsid w:val="00B33F7D"/>
    <w:rsid w:val="00B41200"/>
    <w:rsid w:val="00B445CF"/>
    <w:rsid w:val="00B458C0"/>
    <w:rsid w:val="00B45905"/>
    <w:rsid w:val="00B4654C"/>
    <w:rsid w:val="00B50842"/>
    <w:rsid w:val="00B5191F"/>
    <w:rsid w:val="00B51C49"/>
    <w:rsid w:val="00B521F0"/>
    <w:rsid w:val="00B5606B"/>
    <w:rsid w:val="00B563A4"/>
    <w:rsid w:val="00B56887"/>
    <w:rsid w:val="00B57552"/>
    <w:rsid w:val="00B615EC"/>
    <w:rsid w:val="00B61D00"/>
    <w:rsid w:val="00B63131"/>
    <w:rsid w:val="00B63EDE"/>
    <w:rsid w:val="00B65E57"/>
    <w:rsid w:val="00B70243"/>
    <w:rsid w:val="00B714AF"/>
    <w:rsid w:val="00B71D69"/>
    <w:rsid w:val="00B72E10"/>
    <w:rsid w:val="00B74356"/>
    <w:rsid w:val="00B74D44"/>
    <w:rsid w:val="00B75542"/>
    <w:rsid w:val="00B77233"/>
    <w:rsid w:val="00B77F5B"/>
    <w:rsid w:val="00B82FAC"/>
    <w:rsid w:val="00B8411E"/>
    <w:rsid w:val="00B87AB9"/>
    <w:rsid w:val="00B900D6"/>
    <w:rsid w:val="00B94813"/>
    <w:rsid w:val="00B94922"/>
    <w:rsid w:val="00B9511C"/>
    <w:rsid w:val="00B95D9D"/>
    <w:rsid w:val="00B96112"/>
    <w:rsid w:val="00BA0546"/>
    <w:rsid w:val="00BA0D65"/>
    <w:rsid w:val="00BA19CC"/>
    <w:rsid w:val="00BA69E2"/>
    <w:rsid w:val="00BA6F13"/>
    <w:rsid w:val="00BA7685"/>
    <w:rsid w:val="00BA7B22"/>
    <w:rsid w:val="00BB06B9"/>
    <w:rsid w:val="00BB06CF"/>
    <w:rsid w:val="00BB07A7"/>
    <w:rsid w:val="00BB0D6F"/>
    <w:rsid w:val="00BB14F6"/>
    <w:rsid w:val="00BB322D"/>
    <w:rsid w:val="00BB41E4"/>
    <w:rsid w:val="00BB477B"/>
    <w:rsid w:val="00BB695B"/>
    <w:rsid w:val="00BB7413"/>
    <w:rsid w:val="00BC0699"/>
    <w:rsid w:val="00BC1487"/>
    <w:rsid w:val="00BC63EB"/>
    <w:rsid w:val="00BC6B8C"/>
    <w:rsid w:val="00BC7D7E"/>
    <w:rsid w:val="00BC7DA6"/>
    <w:rsid w:val="00BD0F0D"/>
    <w:rsid w:val="00BD4CBB"/>
    <w:rsid w:val="00BD7B0B"/>
    <w:rsid w:val="00BE045A"/>
    <w:rsid w:val="00BE3E2E"/>
    <w:rsid w:val="00BE4858"/>
    <w:rsid w:val="00BE6E83"/>
    <w:rsid w:val="00BE7882"/>
    <w:rsid w:val="00BF25EA"/>
    <w:rsid w:val="00BF2BD7"/>
    <w:rsid w:val="00BF4F93"/>
    <w:rsid w:val="00BF79C2"/>
    <w:rsid w:val="00C00148"/>
    <w:rsid w:val="00C02185"/>
    <w:rsid w:val="00C03A13"/>
    <w:rsid w:val="00C03C58"/>
    <w:rsid w:val="00C051DA"/>
    <w:rsid w:val="00C0604C"/>
    <w:rsid w:val="00C10392"/>
    <w:rsid w:val="00C1155C"/>
    <w:rsid w:val="00C13F8C"/>
    <w:rsid w:val="00C153A3"/>
    <w:rsid w:val="00C1552C"/>
    <w:rsid w:val="00C15E12"/>
    <w:rsid w:val="00C1796D"/>
    <w:rsid w:val="00C2078C"/>
    <w:rsid w:val="00C20D22"/>
    <w:rsid w:val="00C21706"/>
    <w:rsid w:val="00C21C18"/>
    <w:rsid w:val="00C22B23"/>
    <w:rsid w:val="00C23303"/>
    <w:rsid w:val="00C236F1"/>
    <w:rsid w:val="00C2372A"/>
    <w:rsid w:val="00C23D63"/>
    <w:rsid w:val="00C24362"/>
    <w:rsid w:val="00C24571"/>
    <w:rsid w:val="00C24D5A"/>
    <w:rsid w:val="00C26718"/>
    <w:rsid w:val="00C26EF7"/>
    <w:rsid w:val="00C307B2"/>
    <w:rsid w:val="00C3095D"/>
    <w:rsid w:val="00C30BA3"/>
    <w:rsid w:val="00C31B67"/>
    <w:rsid w:val="00C3211B"/>
    <w:rsid w:val="00C33471"/>
    <w:rsid w:val="00C34AA0"/>
    <w:rsid w:val="00C36FD2"/>
    <w:rsid w:val="00C406A6"/>
    <w:rsid w:val="00C40BDB"/>
    <w:rsid w:val="00C4152C"/>
    <w:rsid w:val="00C4174D"/>
    <w:rsid w:val="00C42CB1"/>
    <w:rsid w:val="00C434CD"/>
    <w:rsid w:val="00C43AFA"/>
    <w:rsid w:val="00C43D50"/>
    <w:rsid w:val="00C45112"/>
    <w:rsid w:val="00C46213"/>
    <w:rsid w:val="00C46BA0"/>
    <w:rsid w:val="00C478C9"/>
    <w:rsid w:val="00C5384E"/>
    <w:rsid w:val="00C558BA"/>
    <w:rsid w:val="00C55955"/>
    <w:rsid w:val="00C563C4"/>
    <w:rsid w:val="00C60F1E"/>
    <w:rsid w:val="00C64B04"/>
    <w:rsid w:val="00C6553F"/>
    <w:rsid w:val="00C702D0"/>
    <w:rsid w:val="00C71E7C"/>
    <w:rsid w:val="00C72A1D"/>
    <w:rsid w:val="00C73E08"/>
    <w:rsid w:val="00C73F35"/>
    <w:rsid w:val="00C74EAC"/>
    <w:rsid w:val="00C7697F"/>
    <w:rsid w:val="00C8109B"/>
    <w:rsid w:val="00C81229"/>
    <w:rsid w:val="00C813A3"/>
    <w:rsid w:val="00C81FAF"/>
    <w:rsid w:val="00C82A0C"/>
    <w:rsid w:val="00C91D56"/>
    <w:rsid w:val="00C91E4C"/>
    <w:rsid w:val="00C94128"/>
    <w:rsid w:val="00C9771D"/>
    <w:rsid w:val="00C97B8F"/>
    <w:rsid w:val="00CA1311"/>
    <w:rsid w:val="00CA2455"/>
    <w:rsid w:val="00CA2E84"/>
    <w:rsid w:val="00CA4281"/>
    <w:rsid w:val="00CA4FBB"/>
    <w:rsid w:val="00CA53F6"/>
    <w:rsid w:val="00CA56D6"/>
    <w:rsid w:val="00CA59D0"/>
    <w:rsid w:val="00CA7CC3"/>
    <w:rsid w:val="00CB1341"/>
    <w:rsid w:val="00CB3A69"/>
    <w:rsid w:val="00CB5144"/>
    <w:rsid w:val="00CB5FE5"/>
    <w:rsid w:val="00CB6111"/>
    <w:rsid w:val="00CB66E3"/>
    <w:rsid w:val="00CC0105"/>
    <w:rsid w:val="00CC1B94"/>
    <w:rsid w:val="00CC1D42"/>
    <w:rsid w:val="00CC22F6"/>
    <w:rsid w:val="00CC3DA2"/>
    <w:rsid w:val="00CC3EFE"/>
    <w:rsid w:val="00CC4DA4"/>
    <w:rsid w:val="00CC5571"/>
    <w:rsid w:val="00CC60C9"/>
    <w:rsid w:val="00CC7BA1"/>
    <w:rsid w:val="00CD1F59"/>
    <w:rsid w:val="00CD28B7"/>
    <w:rsid w:val="00CD2BE6"/>
    <w:rsid w:val="00CD34C5"/>
    <w:rsid w:val="00CD3AD2"/>
    <w:rsid w:val="00CD3F97"/>
    <w:rsid w:val="00CD4334"/>
    <w:rsid w:val="00CD5273"/>
    <w:rsid w:val="00CD5AD7"/>
    <w:rsid w:val="00CD5E1E"/>
    <w:rsid w:val="00CD6117"/>
    <w:rsid w:val="00CD7124"/>
    <w:rsid w:val="00CD74F6"/>
    <w:rsid w:val="00CE088A"/>
    <w:rsid w:val="00CE1855"/>
    <w:rsid w:val="00CE2F08"/>
    <w:rsid w:val="00CE5146"/>
    <w:rsid w:val="00CE6512"/>
    <w:rsid w:val="00CE738E"/>
    <w:rsid w:val="00CE7AD7"/>
    <w:rsid w:val="00CF29C4"/>
    <w:rsid w:val="00CF39F8"/>
    <w:rsid w:val="00CF3BB9"/>
    <w:rsid w:val="00CF4658"/>
    <w:rsid w:val="00CF71DB"/>
    <w:rsid w:val="00D00A73"/>
    <w:rsid w:val="00D02EE5"/>
    <w:rsid w:val="00D02F50"/>
    <w:rsid w:val="00D0496D"/>
    <w:rsid w:val="00D056BF"/>
    <w:rsid w:val="00D071D3"/>
    <w:rsid w:val="00D10F42"/>
    <w:rsid w:val="00D11C12"/>
    <w:rsid w:val="00D13EA9"/>
    <w:rsid w:val="00D14257"/>
    <w:rsid w:val="00D14890"/>
    <w:rsid w:val="00D1794A"/>
    <w:rsid w:val="00D22D6D"/>
    <w:rsid w:val="00D23A10"/>
    <w:rsid w:val="00D254F2"/>
    <w:rsid w:val="00D25568"/>
    <w:rsid w:val="00D33C77"/>
    <w:rsid w:val="00D36104"/>
    <w:rsid w:val="00D36465"/>
    <w:rsid w:val="00D365D6"/>
    <w:rsid w:val="00D368BE"/>
    <w:rsid w:val="00D42552"/>
    <w:rsid w:val="00D4308D"/>
    <w:rsid w:val="00D44DE4"/>
    <w:rsid w:val="00D44DF3"/>
    <w:rsid w:val="00D466E3"/>
    <w:rsid w:val="00D471B9"/>
    <w:rsid w:val="00D476C5"/>
    <w:rsid w:val="00D4777A"/>
    <w:rsid w:val="00D47A83"/>
    <w:rsid w:val="00D50412"/>
    <w:rsid w:val="00D51B62"/>
    <w:rsid w:val="00D51E5D"/>
    <w:rsid w:val="00D53C93"/>
    <w:rsid w:val="00D5485B"/>
    <w:rsid w:val="00D54A58"/>
    <w:rsid w:val="00D55C92"/>
    <w:rsid w:val="00D564E0"/>
    <w:rsid w:val="00D576C0"/>
    <w:rsid w:val="00D64651"/>
    <w:rsid w:val="00D671B3"/>
    <w:rsid w:val="00D67410"/>
    <w:rsid w:val="00D67F21"/>
    <w:rsid w:val="00D70964"/>
    <w:rsid w:val="00D70E4F"/>
    <w:rsid w:val="00D72136"/>
    <w:rsid w:val="00D73B7E"/>
    <w:rsid w:val="00D76EA3"/>
    <w:rsid w:val="00D804EC"/>
    <w:rsid w:val="00D80CDF"/>
    <w:rsid w:val="00D83EDA"/>
    <w:rsid w:val="00D8448A"/>
    <w:rsid w:val="00D84FCC"/>
    <w:rsid w:val="00D850AF"/>
    <w:rsid w:val="00D8658F"/>
    <w:rsid w:val="00D865C4"/>
    <w:rsid w:val="00D90101"/>
    <w:rsid w:val="00D9063B"/>
    <w:rsid w:val="00D95A54"/>
    <w:rsid w:val="00D96DE1"/>
    <w:rsid w:val="00D9793E"/>
    <w:rsid w:val="00DA0B6E"/>
    <w:rsid w:val="00DA114F"/>
    <w:rsid w:val="00DA1913"/>
    <w:rsid w:val="00DA2B0B"/>
    <w:rsid w:val="00DA2BC7"/>
    <w:rsid w:val="00DA2E79"/>
    <w:rsid w:val="00DA355C"/>
    <w:rsid w:val="00DA653E"/>
    <w:rsid w:val="00DB0D32"/>
    <w:rsid w:val="00DB1202"/>
    <w:rsid w:val="00DB2BF7"/>
    <w:rsid w:val="00DB3CB9"/>
    <w:rsid w:val="00DB4349"/>
    <w:rsid w:val="00DB46F0"/>
    <w:rsid w:val="00DB4F01"/>
    <w:rsid w:val="00DB5A70"/>
    <w:rsid w:val="00DB6DCF"/>
    <w:rsid w:val="00DB73D2"/>
    <w:rsid w:val="00DC1A44"/>
    <w:rsid w:val="00DC2FDE"/>
    <w:rsid w:val="00DC40B3"/>
    <w:rsid w:val="00DC44CB"/>
    <w:rsid w:val="00DC477F"/>
    <w:rsid w:val="00DC5347"/>
    <w:rsid w:val="00DC7074"/>
    <w:rsid w:val="00DC71AE"/>
    <w:rsid w:val="00DC7319"/>
    <w:rsid w:val="00DD10A3"/>
    <w:rsid w:val="00DD1460"/>
    <w:rsid w:val="00DD43BF"/>
    <w:rsid w:val="00DD6A31"/>
    <w:rsid w:val="00DD7988"/>
    <w:rsid w:val="00DE039A"/>
    <w:rsid w:val="00DE0756"/>
    <w:rsid w:val="00DE0A41"/>
    <w:rsid w:val="00DE0DAB"/>
    <w:rsid w:val="00DF53AA"/>
    <w:rsid w:val="00DF649F"/>
    <w:rsid w:val="00E00462"/>
    <w:rsid w:val="00E00E6B"/>
    <w:rsid w:val="00E00F45"/>
    <w:rsid w:val="00E00F6E"/>
    <w:rsid w:val="00E0181E"/>
    <w:rsid w:val="00E01909"/>
    <w:rsid w:val="00E01B6E"/>
    <w:rsid w:val="00E147A5"/>
    <w:rsid w:val="00E1791E"/>
    <w:rsid w:val="00E2065E"/>
    <w:rsid w:val="00E242CD"/>
    <w:rsid w:val="00E25113"/>
    <w:rsid w:val="00E27BDC"/>
    <w:rsid w:val="00E3134A"/>
    <w:rsid w:val="00E32C2B"/>
    <w:rsid w:val="00E32EF9"/>
    <w:rsid w:val="00E33691"/>
    <w:rsid w:val="00E34AA7"/>
    <w:rsid w:val="00E350E8"/>
    <w:rsid w:val="00E35C32"/>
    <w:rsid w:val="00E36E0B"/>
    <w:rsid w:val="00E42539"/>
    <w:rsid w:val="00E44AC4"/>
    <w:rsid w:val="00E450D6"/>
    <w:rsid w:val="00E45386"/>
    <w:rsid w:val="00E464FF"/>
    <w:rsid w:val="00E556A4"/>
    <w:rsid w:val="00E5576C"/>
    <w:rsid w:val="00E558C3"/>
    <w:rsid w:val="00E560D7"/>
    <w:rsid w:val="00E6097C"/>
    <w:rsid w:val="00E60A5B"/>
    <w:rsid w:val="00E63C9D"/>
    <w:rsid w:val="00E640C5"/>
    <w:rsid w:val="00E642EA"/>
    <w:rsid w:val="00E64941"/>
    <w:rsid w:val="00E64D44"/>
    <w:rsid w:val="00E64E7D"/>
    <w:rsid w:val="00E67B97"/>
    <w:rsid w:val="00E7006D"/>
    <w:rsid w:val="00E71E0C"/>
    <w:rsid w:val="00E74987"/>
    <w:rsid w:val="00E768D8"/>
    <w:rsid w:val="00E773EF"/>
    <w:rsid w:val="00E8071C"/>
    <w:rsid w:val="00E80FFF"/>
    <w:rsid w:val="00E812CA"/>
    <w:rsid w:val="00E911A4"/>
    <w:rsid w:val="00E91509"/>
    <w:rsid w:val="00E9168E"/>
    <w:rsid w:val="00E91EAD"/>
    <w:rsid w:val="00E9223D"/>
    <w:rsid w:val="00E94188"/>
    <w:rsid w:val="00E9491E"/>
    <w:rsid w:val="00E95D4B"/>
    <w:rsid w:val="00E97778"/>
    <w:rsid w:val="00E97B90"/>
    <w:rsid w:val="00EA1318"/>
    <w:rsid w:val="00EA3566"/>
    <w:rsid w:val="00EA41B1"/>
    <w:rsid w:val="00EA567D"/>
    <w:rsid w:val="00EB0346"/>
    <w:rsid w:val="00EB1F44"/>
    <w:rsid w:val="00EB61BD"/>
    <w:rsid w:val="00EC0D49"/>
    <w:rsid w:val="00EC1041"/>
    <w:rsid w:val="00EC1DAC"/>
    <w:rsid w:val="00EC534A"/>
    <w:rsid w:val="00EC7F6F"/>
    <w:rsid w:val="00ED05FE"/>
    <w:rsid w:val="00ED21CC"/>
    <w:rsid w:val="00ED2975"/>
    <w:rsid w:val="00ED4A90"/>
    <w:rsid w:val="00ED5332"/>
    <w:rsid w:val="00ED7733"/>
    <w:rsid w:val="00EE299B"/>
    <w:rsid w:val="00EE391A"/>
    <w:rsid w:val="00EE5F74"/>
    <w:rsid w:val="00EE7D08"/>
    <w:rsid w:val="00EF0001"/>
    <w:rsid w:val="00EF05B8"/>
    <w:rsid w:val="00EF1AF2"/>
    <w:rsid w:val="00EF257C"/>
    <w:rsid w:val="00EF3667"/>
    <w:rsid w:val="00EF3AF7"/>
    <w:rsid w:val="00EF58AC"/>
    <w:rsid w:val="00EF675F"/>
    <w:rsid w:val="00EF6D0C"/>
    <w:rsid w:val="00EF7F2F"/>
    <w:rsid w:val="00F0041A"/>
    <w:rsid w:val="00F018CE"/>
    <w:rsid w:val="00F01ECA"/>
    <w:rsid w:val="00F0224D"/>
    <w:rsid w:val="00F031D6"/>
    <w:rsid w:val="00F03DC0"/>
    <w:rsid w:val="00F06D8C"/>
    <w:rsid w:val="00F07917"/>
    <w:rsid w:val="00F10EE5"/>
    <w:rsid w:val="00F110D3"/>
    <w:rsid w:val="00F11AC7"/>
    <w:rsid w:val="00F11F8F"/>
    <w:rsid w:val="00F12CBC"/>
    <w:rsid w:val="00F15DDD"/>
    <w:rsid w:val="00F218BF"/>
    <w:rsid w:val="00F241A8"/>
    <w:rsid w:val="00F252FB"/>
    <w:rsid w:val="00F254DC"/>
    <w:rsid w:val="00F31360"/>
    <w:rsid w:val="00F3277E"/>
    <w:rsid w:val="00F359FE"/>
    <w:rsid w:val="00F41537"/>
    <w:rsid w:val="00F42CCC"/>
    <w:rsid w:val="00F438AA"/>
    <w:rsid w:val="00F4452F"/>
    <w:rsid w:val="00F44D59"/>
    <w:rsid w:val="00F4661D"/>
    <w:rsid w:val="00F46A70"/>
    <w:rsid w:val="00F4757A"/>
    <w:rsid w:val="00F47A2F"/>
    <w:rsid w:val="00F558A3"/>
    <w:rsid w:val="00F567FC"/>
    <w:rsid w:val="00F56A33"/>
    <w:rsid w:val="00F57101"/>
    <w:rsid w:val="00F571A7"/>
    <w:rsid w:val="00F574F6"/>
    <w:rsid w:val="00F6010B"/>
    <w:rsid w:val="00F63554"/>
    <w:rsid w:val="00F65636"/>
    <w:rsid w:val="00F6671F"/>
    <w:rsid w:val="00F716C3"/>
    <w:rsid w:val="00F7282B"/>
    <w:rsid w:val="00F729F7"/>
    <w:rsid w:val="00F7591C"/>
    <w:rsid w:val="00F75D48"/>
    <w:rsid w:val="00F774DE"/>
    <w:rsid w:val="00F77C95"/>
    <w:rsid w:val="00F80D7C"/>
    <w:rsid w:val="00F8303E"/>
    <w:rsid w:val="00F85939"/>
    <w:rsid w:val="00F9078B"/>
    <w:rsid w:val="00F939DB"/>
    <w:rsid w:val="00F93A50"/>
    <w:rsid w:val="00F94C49"/>
    <w:rsid w:val="00F95841"/>
    <w:rsid w:val="00F962D6"/>
    <w:rsid w:val="00F977CD"/>
    <w:rsid w:val="00FA17A9"/>
    <w:rsid w:val="00FA1B00"/>
    <w:rsid w:val="00FA2677"/>
    <w:rsid w:val="00FA2944"/>
    <w:rsid w:val="00FA2983"/>
    <w:rsid w:val="00FA2B81"/>
    <w:rsid w:val="00FA7277"/>
    <w:rsid w:val="00FB05B0"/>
    <w:rsid w:val="00FB1B44"/>
    <w:rsid w:val="00FB6E54"/>
    <w:rsid w:val="00FC1B3E"/>
    <w:rsid w:val="00FC21F6"/>
    <w:rsid w:val="00FC2D69"/>
    <w:rsid w:val="00FC36F0"/>
    <w:rsid w:val="00FC39B3"/>
    <w:rsid w:val="00FC3B0C"/>
    <w:rsid w:val="00FC5335"/>
    <w:rsid w:val="00FC721B"/>
    <w:rsid w:val="00FC7EFF"/>
    <w:rsid w:val="00FD0281"/>
    <w:rsid w:val="00FD1868"/>
    <w:rsid w:val="00FD2410"/>
    <w:rsid w:val="00FD389D"/>
    <w:rsid w:val="00FD3A30"/>
    <w:rsid w:val="00FD6952"/>
    <w:rsid w:val="00FE420D"/>
    <w:rsid w:val="00FE53C5"/>
    <w:rsid w:val="00FE61B6"/>
    <w:rsid w:val="00FE686F"/>
    <w:rsid w:val="00FE6C3E"/>
    <w:rsid w:val="00FE71BA"/>
    <w:rsid w:val="00FE7222"/>
    <w:rsid w:val="00FF2844"/>
    <w:rsid w:val="00FF301C"/>
    <w:rsid w:val="00FF3BEC"/>
    <w:rsid w:val="00FF4E7F"/>
    <w:rsid w:val="00FF6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,"/>
  <w:listSeparator w:val=";"/>
  <w14:docId w14:val="0BB6AFDF"/>
  <w15:docId w15:val="{95939817-0791-4981-A497-562689DAB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02F7"/>
    <w:pPr>
      <w:widowControl w:val="0"/>
      <w:spacing w:after="120" w:line="285" w:lineRule="auto"/>
    </w:pPr>
    <w:rPr>
      <w:rFonts w:eastAsia="Times New Roman" w:cs="Times New Roman"/>
      <w:color w:val="262626" w:themeColor="text1" w:themeTint="D9"/>
      <w:kern w:val="28"/>
      <w:sz w:val="20"/>
      <w:szCs w:val="19"/>
    </w:rPr>
  </w:style>
  <w:style w:type="paragraph" w:styleId="Titre1">
    <w:name w:val="heading 1"/>
    <w:basedOn w:val="Normal"/>
    <w:next w:val="Normal"/>
    <w:link w:val="Titre1Car"/>
    <w:uiPriority w:val="9"/>
    <w:qFormat/>
    <w:rsid w:val="000E02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FEB80A" w:themeColor="accent2"/>
      <w:sz w:val="96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E02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C48B01" w:themeColor="accent2" w:themeShade="BF"/>
      <w:sz w:val="28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3">
    <w:name w:val="Body Text 3"/>
    <w:link w:val="Corpsdetexte3Car"/>
    <w:uiPriority w:val="99"/>
    <w:semiHidden/>
    <w:unhideWhenUsed/>
    <w:rsid w:val="000E02F7"/>
    <w:pPr>
      <w:spacing w:after="120" w:line="285" w:lineRule="auto"/>
    </w:pPr>
    <w:rPr>
      <w:rFonts w:ascii="Candara" w:eastAsia="Times New Roman" w:hAnsi="Candara" w:cs="Times New Roman"/>
      <w:color w:val="452E27"/>
      <w:kern w:val="28"/>
      <w:sz w:val="20"/>
      <w:szCs w:val="19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0E02F7"/>
    <w:rPr>
      <w:rFonts w:ascii="Candara" w:eastAsia="Times New Roman" w:hAnsi="Candara" w:cs="Times New Roman"/>
      <w:color w:val="452E27"/>
      <w:kern w:val="28"/>
      <w:sz w:val="20"/>
      <w:szCs w:val="19"/>
    </w:rPr>
  </w:style>
  <w:style w:type="character" w:styleId="Textedelespacerserv">
    <w:name w:val="Placeholder Text"/>
    <w:basedOn w:val="Policepardfaut"/>
    <w:uiPriority w:val="99"/>
    <w:semiHidden/>
    <w:rsid w:val="000E02F7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E0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02F7"/>
    <w:rPr>
      <w:rFonts w:ascii="Tahoma" w:eastAsia="Times New Roman" w:hAnsi="Tahoma" w:cs="Tahoma"/>
      <w:color w:val="452E27"/>
      <w:kern w:val="28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0E02F7"/>
    <w:rPr>
      <w:rFonts w:asciiTheme="majorHAnsi" w:eastAsiaTheme="majorEastAsia" w:hAnsiTheme="majorHAnsi" w:cstheme="majorBidi"/>
      <w:b/>
      <w:bCs/>
      <w:color w:val="C48B01" w:themeColor="accent2" w:themeShade="BF"/>
      <w:kern w:val="28"/>
      <w:sz w:val="28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0E02F7"/>
    <w:rPr>
      <w:rFonts w:asciiTheme="majorHAnsi" w:eastAsiaTheme="majorEastAsia" w:hAnsiTheme="majorHAnsi" w:cstheme="majorBidi"/>
      <w:b/>
      <w:bCs/>
      <w:color w:val="FEB80A" w:themeColor="accent2"/>
      <w:kern w:val="28"/>
      <w:sz w:val="96"/>
      <w:szCs w:val="28"/>
    </w:rPr>
  </w:style>
  <w:style w:type="paragraph" w:styleId="Titre">
    <w:name w:val="Title"/>
    <w:basedOn w:val="Normal"/>
    <w:next w:val="Normal"/>
    <w:link w:val="TitreCar"/>
    <w:qFormat/>
    <w:rsid w:val="000F3FC1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reCar">
    <w:name w:val="Titre Car"/>
    <w:basedOn w:val="Policepardfaut"/>
    <w:link w:val="Titre"/>
    <w:rsid w:val="000F3F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Lienhypertexte">
    <w:name w:val="Hyperlink"/>
    <w:basedOn w:val="Policepardfaut"/>
    <w:uiPriority w:val="99"/>
    <w:unhideWhenUsed/>
    <w:rsid w:val="000F3FC1"/>
    <w:rPr>
      <w:color w:val="8DC765" w:themeColor="hyperlink"/>
      <w:u w:val="single"/>
    </w:rPr>
  </w:style>
  <w:style w:type="character" w:styleId="Accentuationlgre">
    <w:name w:val="Subtle Emphasis"/>
    <w:basedOn w:val="Policepardfaut"/>
    <w:uiPriority w:val="19"/>
    <w:qFormat/>
    <w:rsid w:val="007C545E"/>
    <w:rPr>
      <w:i/>
      <w:iCs/>
      <w:color w:val="404040" w:themeColor="text1" w:themeTint="BF"/>
    </w:rPr>
  </w:style>
  <w:style w:type="character" w:styleId="lev">
    <w:name w:val="Strong"/>
    <w:basedOn w:val="Policepardfaut"/>
    <w:uiPriority w:val="22"/>
    <w:qFormat/>
    <w:rsid w:val="007C545E"/>
    <w:rPr>
      <w:b/>
      <w:bCs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92295B"/>
    <w:rPr>
      <w:color w:val="605E5C"/>
      <w:shd w:val="clear" w:color="auto" w:fill="E1DFDD"/>
    </w:rPr>
  </w:style>
  <w:style w:type="paragraph" w:customStyle="1" w:styleId="Default">
    <w:name w:val="Default"/>
    <w:rsid w:val="008F12E9"/>
    <w:pPr>
      <w:autoSpaceDE w:val="0"/>
      <w:autoSpaceDN w:val="0"/>
      <w:adjustRightInd w:val="0"/>
      <w:spacing w:after="0" w:line="240" w:lineRule="auto"/>
    </w:pPr>
    <w:rPr>
      <w:rFonts w:ascii="Algerian" w:hAnsi="Algerian" w:cs="Algerian"/>
      <w:color w:val="000000"/>
      <w:sz w:val="24"/>
      <w:szCs w:val="24"/>
      <w:lang w:val="fr-BE"/>
    </w:rPr>
  </w:style>
  <w:style w:type="paragraph" w:styleId="En-tte">
    <w:name w:val="header"/>
    <w:basedOn w:val="Normal"/>
    <w:link w:val="En-tteCar"/>
    <w:uiPriority w:val="99"/>
    <w:unhideWhenUsed/>
    <w:rsid w:val="007709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70952"/>
    <w:rPr>
      <w:rFonts w:eastAsia="Times New Roman" w:cs="Times New Roman"/>
      <w:color w:val="262626" w:themeColor="text1" w:themeTint="D9"/>
      <w:kern w:val="28"/>
      <w:sz w:val="20"/>
      <w:szCs w:val="19"/>
    </w:rPr>
  </w:style>
  <w:style w:type="paragraph" w:styleId="Pieddepage">
    <w:name w:val="footer"/>
    <w:basedOn w:val="Normal"/>
    <w:link w:val="PieddepageCar"/>
    <w:uiPriority w:val="99"/>
    <w:unhideWhenUsed/>
    <w:rsid w:val="007709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70952"/>
    <w:rPr>
      <w:rFonts w:eastAsia="Times New Roman" w:cs="Times New Roman"/>
      <w:color w:val="262626" w:themeColor="text1" w:themeTint="D9"/>
      <w:kern w:val="28"/>
      <w:sz w:val="20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8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at.nk@faimetfroid.b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ima\AppData\Roaming\Microsoft\Templates\Menu%20de%20f&#234;te%20(soleil%20et%20sable).dotx" TargetMode="External"/></Relationships>
</file>

<file path=word/theme/theme1.xml><?xml version="1.0" encoding="utf-8"?>
<a:theme xmlns:a="http://schemas.openxmlformats.org/drawingml/2006/main" name="Theme2">
  <a:themeElements>
    <a:clrScheme name="Solstice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Custom 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A888F7D-ECEF-4917-8AAE-F553AAAF68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EA2AEE9-353C-41FE-A146-4D5F63F29B6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Menu de fête (soleil et sable)</Template>
  <TotalTime>8599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Party menu (sun and sand design)</vt:lpstr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Party menu (sun and sand design)</dc:title>
  <dc:creator>Lambert</dc:creator>
  <cp:keywords/>
  <cp:lastModifiedBy>Kilani</cp:lastModifiedBy>
  <cp:revision>1268</cp:revision>
  <cp:lastPrinted>2024-01-10T09:43:00Z</cp:lastPrinted>
  <dcterms:created xsi:type="dcterms:W3CDTF">2015-01-07T16:27:00Z</dcterms:created>
  <dcterms:modified xsi:type="dcterms:W3CDTF">2024-04-22T08:50:00Z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TC102754629990</vt:lpwstr>
  </property>
</Properties>
</file>